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6EC" w:rsidRDefault="005D26EC" w:rsidP="005D26EC">
      <w:pPr>
        <w:pStyle w:val="Ttulo11"/>
        <w:rPr>
          <w:rFonts w:ascii="Calibri" w:hAnsi="Calibri" w:cs="Calibri"/>
          <w:u w:val="single"/>
          <w:lang w:val="es-ES"/>
        </w:rPr>
      </w:pPr>
      <w:bookmarkStart w:id="0" w:name="_Hlk180582172"/>
    </w:p>
    <w:p w:rsidR="005D26EC" w:rsidRDefault="005D26EC" w:rsidP="005D26EC">
      <w:pPr>
        <w:pStyle w:val="Ttulo11"/>
        <w:rPr>
          <w:rFonts w:ascii="Calibri" w:hAnsi="Calibri" w:cs="Calibri"/>
          <w:u w:val="single"/>
          <w:lang w:val="es-ES"/>
        </w:rPr>
      </w:pPr>
    </w:p>
    <w:p w:rsidR="005D26EC" w:rsidRPr="00F0154C" w:rsidRDefault="00F0154C" w:rsidP="00CD5712">
      <w:pPr>
        <w:pStyle w:val="Ttulo11"/>
        <w:ind w:left="2230" w:firstLine="602"/>
        <w:jc w:val="center"/>
        <w:rPr>
          <w:rFonts w:ascii="Calibri" w:hAnsi="Calibri" w:cs="Calibri"/>
          <w:sz w:val="32"/>
          <w:u w:val="single"/>
          <w:lang w:val="es-ES"/>
        </w:rPr>
      </w:pPr>
      <w:r w:rsidRPr="00F0154C">
        <w:rPr>
          <w:rFonts w:ascii="Calibri" w:hAnsi="Calibri" w:cs="Calibri"/>
          <w:sz w:val="32"/>
          <w:u w:val="single"/>
          <w:lang w:val="es-ES"/>
        </w:rPr>
        <w:t>SOLICITUD LICENCIA DE APERTURA</w:t>
      </w:r>
    </w:p>
    <w:p w:rsidR="00F0154C" w:rsidRDefault="00F0154C" w:rsidP="005D26EC">
      <w:pPr>
        <w:pStyle w:val="Ttulo11"/>
        <w:rPr>
          <w:rFonts w:ascii="Calibri" w:hAnsi="Calibri" w:cs="Calibri"/>
          <w:u w:val="single"/>
          <w:lang w:val="es-ES"/>
        </w:rPr>
      </w:pPr>
    </w:p>
    <w:p w:rsidR="005D26EC" w:rsidRDefault="002D61E3" w:rsidP="005D26EC">
      <w:pPr>
        <w:pStyle w:val="Ttulo11"/>
        <w:rPr>
          <w:rFonts w:ascii="Calibri" w:hAnsi="Calibri" w:cs="Calibri"/>
          <w:u w:val="single"/>
          <w:lang w:val="es-ES"/>
        </w:rPr>
      </w:pPr>
      <w:r>
        <w:rPr>
          <w:rFonts w:ascii="Calibri" w:hAnsi="Calibri" w:cs="Calibri"/>
          <w:u w:val="single"/>
          <w:lang w:val="es-ES"/>
        </w:rPr>
        <w:t>D</w:t>
      </w:r>
      <w:r w:rsidR="005D26EC" w:rsidRPr="003E5F92">
        <w:rPr>
          <w:rFonts w:ascii="Calibri" w:hAnsi="Calibri" w:cs="Calibri"/>
          <w:u w:val="single"/>
          <w:lang w:val="es-ES"/>
        </w:rPr>
        <w:t>ATOS DEL SOLICITANTE</w:t>
      </w:r>
    </w:p>
    <w:p w:rsidR="00F62AE7" w:rsidRDefault="00F62AE7" w:rsidP="005D26EC">
      <w:pPr>
        <w:pStyle w:val="Ttulo11"/>
        <w:rPr>
          <w:rFonts w:ascii="Calibri" w:hAnsi="Calibri" w:cs="Calibri"/>
          <w:u w:val="single"/>
          <w:lang w:val="es-ES"/>
        </w:rPr>
      </w:pPr>
    </w:p>
    <w:tbl>
      <w:tblPr>
        <w:tblStyle w:val="Tablaconcuadrcula"/>
        <w:tblW w:w="0" w:type="auto"/>
        <w:tblInd w:w="1522" w:type="dxa"/>
        <w:tblLook w:val="04A0" w:firstRow="1" w:lastRow="0" w:firstColumn="1" w:lastColumn="0" w:noHBand="0" w:noVBand="1"/>
      </w:tblPr>
      <w:tblGrid>
        <w:gridCol w:w="908"/>
        <w:gridCol w:w="542"/>
        <w:gridCol w:w="311"/>
        <w:gridCol w:w="2228"/>
        <w:gridCol w:w="1781"/>
        <w:gridCol w:w="3724"/>
      </w:tblGrid>
      <w:tr w:rsidR="00E15560" w:rsidRPr="00E15560" w:rsidTr="0056086B">
        <w:trPr>
          <w:trHeight w:val="399"/>
        </w:trPr>
        <w:tc>
          <w:tcPr>
            <w:tcW w:w="1450" w:type="dxa"/>
            <w:gridSpan w:val="2"/>
          </w:tcPr>
          <w:p w:rsidR="00E15560" w:rsidRPr="00E15560" w:rsidRDefault="00E15560" w:rsidP="00E15560">
            <w:pPr>
              <w:pStyle w:val="Ttulo11"/>
              <w:ind w:left="0" w:right="57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NOMBRE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1680883971"/>
            <w:placeholder>
              <w:docPart w:val="22DE8990665C4C2AB00F6BE69DF69F99"/>
            </w:placeholder>
            <w:showingPlcHdr/>
            <w:text/>
          </w:sdtPr>
          <w:sdtEndPr/>
          <w:sdtContent>
            <w:tc>
              <w:tcPr>
                <w:tcW w:w="8044" w:type="dxa"/>
                <w:gridSpan w:val="4"/>
              </w:tcPr>
              <w:p w:rsidR="00E15560" w:rsidRPr="00E15560" w:rsidRDefault="009C138C" w:rsidP="00E15560">
                <w:pPr>
                  <w:pStyle w:val="Ttulo11"/>
                  <w:ind w:left="0" w:right="257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TITULAR DE LA LICENCIA</w:t>
                </w:r>
                <w:r w:rsidR="001333F6"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D61E3" w:rsidRPr="00E15560" w:rsidTr="0056086B">
        <w:tc>
          <w:tcPr>
            <w:tcW w:w="908" w:type="dxa"/>
          </w:tcPr>
          <w:p w:rsidR="00E15560" w:rsidRPr="00E15560" w:rsidRDefault="00E15560" w:rsidP="00E15560">
            <w:pPr>
              <w:pStyle w:val="Ttulo11"/>
              <w:ind w:left="0" w:right="-102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NIF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661668726"/>
            <w:placeholder>
              <w:docPart w:val="28B0F94D5B04447AB40DB2D5AEE88A80"/>
            </w:placeholder>
            <w:showingPlcHdr/>
            <w:text/>
          </w:sdtPr>
          <w:sdtEndPr/>
          <w:sdtContent>
            <w:tc>
              <w:tcPr>
                <w:tcW w:w="3081" w:type="dxa"/>
                <w:gridSpan w:val="3"/>
              </w:tcPr>
              <w:p w:rsidR="00E15560" w:rsidRPr="00E15560" w:rsidRDefault="009C138C" w:rsidP="00E15560">
                <w:pPr>
                  <w:pStyle w:val="Ttulo11"/>
                  <w:ind w:left="0" w:right="-102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Fonts w:cs="Calibri"/>
                    <w:sz w:val="20"/>
                  </w:rPr>
                  <w:t>NIF</w:t>
                </w:r>
              </w:p>
            </w:tc>
          </w:sdtContent>
        </w:sdt>
        <w:tc>
          <w:tcPr>
            <w:tcW w:w="1781" w:type="dxa"/>
          </w:tcPr>
          <w:p w:rsidR="00E15560" w:rsidRPr="00E15560" w:rsidRDefault="00E15560" w:rsidP="00E15560">
            <w:pPr>
              <w:pStyle w:val="Ttulo11"/>
              <w:ind w:left="0" w:right="-102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TELEFONO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1261876465"/>
            <w:placeholder>
              <w:docPart w:val="66C22ADB5FC944DF96569A30DE3C9BBD"/>
            </w:placeholder>
            <w:showingPlcHdr/>
            <w:text/>
          </w:sdtPr>
          <w:sdtEndPr/>
          <w:sdtContent>
            <w:tc>
              <w:tcPr>
                <w:tcW w:w="3724" w:type="dxa"/>
              </w:tcPr>
              <w:p w:rsidR="00E15560" w:rsidRPr="00E15560" w:rsidRDefault="009C138C" w:rsidP="00E15560">
                <w:pPr>
                  <w:pStyle w:val="Ttulo11"/>
                  <w:ind w:left="0" w:right="-102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TELEFONO</w:t>
                </w:r>
              </w:p>
            </w:tc>
          </w:sdtContent>
        </w:sdt>
      </w:tr>
      <w:tr w:rsidR="00E15560" w:rsidRPr="00E15560" w:rsidTr="0056086B">
        <w:tc>
          <w:tcPr>
            <w:tcW w:w="1761" w:type="dxa"/>
            <w:gridSpan w:val="3"/>
          </w:tcPr>
          <w:p w:rsidR="00E15560" w:rsidRPr="00E15560" w:rsidRDefault="002D61E3" w:rsidP="00E15560">
            <w:pPr>
              <w:pStyle w:val="Ttulo11"/>
              <w:ind w:left="0" w:right="271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EMAIL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195545344"/>
            <w:placeholder>
              <w:docPart w:val="1C19F139812949ABBC9AA9586A85244D"/>
            </w:placeholder>
            <w:showingPlcHdr/>
            <w:text/>
          </w:sdtPr>
          <w:sdtEndPr/>
          <w:sdtContent>
            <w:tc>
              <w:tcPr>
                <w:tcW w:w="7733" w:type="dxa"/>
                <w:gridSpan w:val="3"/>
              </w:tcPr>
              <w:p w:rsidR="00E15560" w:rsidRPr="00E15560" w:rsidRDefault="009C138C" w:rsidP="00B72DB4">
                <w:pPr>
                  <w:pStyle w:val="Ttulo11"/>
                  <w:ind w:left="0" w:right="148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CORREO ELECTRONICO</w:t>
                </w:r>
              </w:p>
            </w:tc>
          </w:sdtContent>
        </w:sdt>
      </w:tr>
      <w:tr w:rsidR="002D61E3" w:rsidRPr="00E15560" w:rsidTr="0056086B">
        <w:tc>
          <w:tcPr>
            <w:tcW w:w="1761" w:type="dxa"/>
            <w:gridSpan w:val="3"/>
          </w:tcPr>
          <w:p w:rsidR="002D61E3" w:rsidRDefault="002D61E3" w:rsidP="00E15560">
            <w:pPr>
              <w:pStyle w:val="Ttulo11"/>
              <w:ind w:left="0" w:right="271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CALLE/Nº/PISO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1412662509"/>
            <w:placeholder>
              <w:docPart w:val="1AE1755BE2AD413E98A554FB1EDF8FF7"/>
            </w:placeholder>
            <w:showingPlcHdr/>
            <w:text/>
          </w:sdtPr>
          <w:sdtEndPr/>
          <w:sdtContent>
            <w:tc>
              <w:tcPr>
                <w:tcW w:w="7733" w:type="dxa"/>
                <w:gridSpan w:val="3"/>
              </w:tcPr>
              <w:p w:rsidR="002D61E3" w:rsidRPr="00E15560" w:rsidRDefault="009C138C" w:rsidP="00B72DB4">
                <w:pPr>
                  <w:pStyle w:val="Ttulo11"/>
                  <w:ind w:left="0" w:right="148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DOMICILIO FISCAL</w:t>
                </w:r>
              </w:p>
            </w:tc>
          </w:sdtContent>
        </w:sdt>
      </w:tr>
      <w:tr w:rsidR="002D61E3" w:rsidRPr="00E15560" w:rsidTr="0056086B">
        <w:tc>
          <w:tcPr>
            <w:tcW w:w="1761" w:type="dxa"/>
            <w:gridSpan w:val="3"/>
          </w:tcPr>
          <w:p w:rsidR="002D61E3" w:rsidRDefault="002D61E3" w:rsidP="00E15560">
            <w:pPr>
              <w:pStyle w:val="Ttulo11"/>
              <w:ind w:left="0" w:right="271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LOCALIDAD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449089024"/>
            <w:placeholder>
              <w:docPart w:val="CD0B54C56AD948FC82B98C20D9F373D0"/>
            </w:placeholder>
            <w:showingPlcHdr/>
            <w:text/>
          </w:sdtPr>
          <w:sdtEndPr/>
          <w:sdtContent>
            <w:tc>
              <w:tcPr>
                <w:tcW w:w="7733" w:type="dxa"/>
                <w:gridSpan w:val="3"/>
              </w:tcPr>
              <w:p w:rsidR="002D61E3" w:rsidRPr="00E15560" w:rsidRDefault="009C138C" w:rsidP="00B72DB4">
                <w:pPr>
                  <w:pStyle w:val="Ttulo11"/>
                  <w:ind w:left="0" w:right="148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CP Y LOCALIDAD</w:t>
                </w:r>
              </w:p>
            </w:tc>
          </w:sdtContent>
        </w:sdt>
      </w:tr>
    </w:tbl>
    <w:p w:rsidR="00F62AE7" w:rsidRDefault="00F62AE7" w:rsidP="005D26EC">
      <w:pPr>
        <w:pStyle w:val="Ttulo11"/>
        <w:rPr>
          <w:rFonts w:ascii="Calibri" w:hAnsi="Calibri" w:cs="Calibri"/>
          <w:u w:val="single"/>
          <w:lang w:val="es-ES"/>
        </w:rPr>
      </w:pPr>
    </w:p>
    <w:p w:rsidR="005D26EC" w:rsidRDefault="005D26EC" w:rsidP="005D26EC">
      <w:pPr>
        <w:spacing w:before="32" w:after="62"/>
        <w:ind w:left="1522" w:right="2530"/>
        <w:rPr>
          <w:rFonts w:ascii="Calibri" w:hAnsi="Calibri" w:cs="Calibri"/>
          <w:b/>
          <w:u w:val="single"/>
          <w:lang w:val="es-ES"/>
        </w:rPr>
      </w:pPr>
      <w:r w:rsidRPr="003537B2">
        <w:rPr>
          <w:rFonts w:ascii="Calibri" w:hAnsi="Calibri" w:cs="Calibri"/>
          <w:b/>
          <w:u w:val="single"/>
          <w:lang w:val="es-ES"/>
        </w:rPr>
        <w:t>DATOS DEL REPRESENTANTE</w:t>
      </w:r>
    </w:p>
    <w:p w:rsidR="002D61E3" w:rsidRDefault="002D61E3" w:rsidP="005D26EC">
      <w:pPr>
        <w:spacing w:before="32" w:after="62"/>
        <w:ind w:left="1522" w:right="2530"/>
        <w:rPr>
          <w:rFonts w:ascii="Calibri" w:hAnsi="Calibri" w:cs="Calibri"/>
          <w:b/>
          <w:u w:val="single"/>
          <w:lang w:val="es-ES"/>
        </w:rPr>
      </w:pPr>
    </w:p>
    <w:tbl>
      <w:tblPr>
        <w:tblStyle w:val="Tablaconcuadrcula"/>
        <w:tblW w:w="0" w:type="auto"/>
        <w:tblInd w:w="1522" w:type="dxa"/>
        <w:tblLook w:val="04A0" w:firstRow="1" w:lastRow="0" w:firstColumn="1" w:lastColumn="0" w:noHBand="0" w:noVBand="1"/>
      </w:tblPr>
      <w:tblGrid>
        <w:gridCol w:w="813"/>
        <w:gridCol w:w="567"/>
        <w:gridCol w:w="1223"/>
        <w:gridCol w:w="1208"/>
        <w:gridCol w:w="1801"/>
        <w:gridCol w:w="3882"/>
      </w:tblGrid>
      <w:tr w:rsidR="002D61E3" w:rsidRPr="00E15560" w:rsidTr="0056086B">
        <w:trPr>
          <w:trHeight w:val="335"/>
        </w:trPr>
        <w:tc>
          <w:tcPr>
            <w:tcW w:w="1167" w:type="dxa"/>
            <w:gridSpan w:val="2"/>
          </w:tcPr>
          <w:p w:rsidR="002D61E3" w:rsidRPr="00E15560" w:rsidRDefault="002D61E3" w:rsidP="00E52B7D">
            <w:pPr>
              <w:pStyle w:val="Ttulo11"/>
              <w:ind w:left="0" w:right="257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NOMBRE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1230310617"/>
            <w:placeholder>
              <w:docPart w:val="88F38BDAD6A44F5BA0B568B61205F61B"/>
            </w:placeholder>
            <w:showingPlcHdr/>
            <w:text/>
          </w:sdtPr>
          <w:sdtEndPr/>
          <w:sdtContent>
            <w:tc>
              <w:tcPr>
                <w:tcW w:w="8327" w:type="dxa"/>
                <w:gridSpan w:val="4"/>
              </w:tcPr>
              <w:p w:rsidR="002D61E3" w:rsidRPr="00E15560" w:rsidRDefault="009C138C" w:rsidP="00E52B7D">
                <w:pPr>
                  <w:pStyle w:val="Ttulo11"/>
                  <w:ind w:left="0" w:right="257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IDENTIFICACION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9C138C" w:rsidRPr="00E15560" w:rsidTr="0056086B">
        <w:tc>
          <w:tcPr>
            <w:tcW w:w="600" w:type="dxa"/>
          </w:tcPr>
          <w:p w:rsidR="002D61E3" w:rsidRPr="00E15560" w:rsidRDefault="002D61E3" w:rsidP="00E52B7D">
            <w:pPr>
              <w:pStyle w:val="Ttulo11"/>
              <w:ind w:left="0" w:right="-102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NIF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558912151"/>
            <w:placeholder>
              <w:docPart w:val="ACE15EBD704B4F6CA821F335278BDA83"/>
            </w:placeholder>
            <w:showingPlcHdr/>
            <w:text/>
          </w:sdtPr>
          <w:sdtEndPr/>
          <w:sdtContent>
            <w:tc>
              <w:tcPr>
                <w:tcW w:w="3086" w:type="dxa"/>
                <w:gridSpan w:val="3"/>
              </w:tcPr>
              <w:p w:rsidR="002D61E3" w:rsidRPr="00E15560" w:rsidRDefault="009C138C" w:rsidP="00E52B7D">
                <w:pPr>
                  <w:pStyle w:val="Ttulo11"/>
                  <w:ind w:left="0" w:right="-102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NIF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831" w:type="dxa"/>
          </w:tcPr>
          <w:p w:rsidR="002D61E3" w:rsidRPr="00E15560" w:rsidRDefault="002D61E3" w:rsidP="00E52B7D">
            <w:pPr>
              <w:pStyle w:val="Ttulo11"/>
              <w:ind w:left="0" w:right="-102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TELEFONO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1376382803"/>
            <w:placeholder>
              <w:docPart w:val="89198BBB4BC0452280EE2C2452EC6025"/>
            </w:placeholder>
            <w:showingPlcHdr/>
            <w:text/>
          </w:sdtPr>
          <w:sdtEndPr/>
          <w:sdtContent>
            <w:tc>
              <w:tcPr>
                <w:tcW w:w="3977" w:type="dxa"/>
              </w:tcPr>
              <w:p w:rsidR="002D61E3" w:rsidRPr="00E15560" w:rsidRDefault="009C138C" w:rsidP="00E52B7D">
                <w:pPr>
                  <w:pStyle w:val="Ttulo11"/>
                  <w:ind w:left="0" w:right="-102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TELEFONO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9C138C" w:rsidRPr="00E15560" w:rsidTr="0056086B">
        <w:trPr>
          <w:trHeight w:val="443"/>
        </w:trPr>
        <w:tc>
          <w:tcPr>
            <w:tcW w:w="2430" w:type="dxa"/>
            <w:gridSpan w:val="3"/>
          </w:tcPr>
          <w:p w:rsidR="002D61E3" w:rsidRPr="00E15560" w:rsidRDefault="002D61E3" w:rsidP="00E52B7D">
            <w:pPr>
              <w:pStyle w:val="Ttulo11"/>
              <w:ind w:left="0" w:right="271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CORREO ELECTRONICO</w:t>
            </w:r>
          </w:p>
        </w:tc>
        <w:sdt>
          <w:sdtPr>
            <w:rPr>
              <w:rFonts w:ascii="Calibri" w:hAnsi="Calibri" w:cs="Calibri"/>
              <w:sz w:val="20"/>
              <w:lang w:val="es-ES"/>
            </w:rPr>
            <w:id w:val="-1645412154"/>
            <w:placeholder>
              <w:docPart w:val="7E292AAFE03745EDB6ECF0415C1A013B"/>
            </w:placeholder>
            <w:showingPlcHdr/>
            <w:text/>
          </w:sdtPr>
          <w:sdtEndPr/>
          <w:sdtContent>
            <w:tc>
              <w:tcPr>
                <w:tcW w:w="7064" w:type="dxa"/>
                <w:gridSpan w:val="3"/>
              </w:tcPr>
              <w:p w:rsidR="002D61E3" w:rsidRPr="00E15560" w:rsidRDefault="009C138C" w:rsidP="00E52B7D">
                <w:pPr>
                  <w:pStyle w:val="Ttulo11"/>
                  <w:ind w:left="0" w:right="6"/>
                  <w:rPr>
                    <w:rFonts w:ascii="Calibri" w:hAnsi="Calibri" w:cs="Calibri"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CORREO ELECTRONICO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:rsidR="002D61E3" w:rsidRDefault="002D61E3" w:rsidP="005D26EC">
      <w:pPr>
        <w:spacing w:before="32" w:after="62"/>
        <w:ind w:left="1522" w:right="2530"/>
        <w:rPr>
          <w:rFonts w:ascii="Calibri" w:hAnsi="Calibri" w:cs="Calibri"/>
          <w:b/>
          <w:u w:val="single"/>
          <w:lang w:val="es-ES"/>
        </w:rPr>
      </w:pPr>
    </w:p>
    <w:p w:rsidR="005D26EC" w:rsidRPr="009C2C21" w:rsidRDefault="005D26EC" w:rsidP="002D61E3">
      <w:pPr>
        <w:pStyle w:val="Ttulo21"/>
        <w:ind w:left="1417"/>
        <w:rPr>
          <w:rFonts w:ascii="Calibri" w:hAnsi="Calibri" w:cs="Calibri"/>
          <w:b/>
          <w:u w:val="single"/>
          <w:lang w:val="es-ES"/>
        </w:rPr>
      </w:pPr>
      <w:r w:rsidRPr="00114D78">
        <w:rPr>
          <w:spacing w:val="-49"/>
          <w:lang w:val="es-ES"/>
        </w:rPr>
        <w:t xml:space="preserve"> </w:t>
      </w:r>
    </w:p>
    <w:p w:rsidR="005D26EC" w:rsidRPr="008C36F5" w:rsidRDefault="005D26EC" w:rsidP="005D26EC">
      <w:pPr>
        <w:spacing w:before="59"/>
        <w:ind w:left="1522" w:right="2530"/>
        <w:rPr>
          <w:rFonts w:ascii="Calibri" w:hAnsi="Calibri" w:cs="Calibri"/>
          <w:b/>
          <w:u w:val="single"/>
          <w:lang w:val="es-ES"/>
        </w:rPr>
      </w:pPr>
      <w:r w:rsidRPr="008C36F5">
        <w:rPr>
          <w:rFonts w:ascii="Calibri" w:hAnsi="Calibri" w:cs="Calibri"/>
          <w:b/>
          <w:u w:val="single"/>
          <w:lang w:val="es-ES"/>
        </w:rPr>
        <w:t>SOLICITA LICENCIA PARA DESARROLLAR ACTIVIDAD</w:t>
      </w:r>
    </w:p>
    <w:p w:rsidR="005D26EC" w:rsidRPr="001E3266" w:rsidRDefault="005D26EC" w:rsidP="005D26EC">
      <w:pPr>
        <w:pStyle w:val="Textoindependiente"/>
        <w:spacing w:before="3"/>
        <w:rPr>
          <w:b/>
          <w:sz w:val="20"/>
          <w:lang w:val="es-ES"/>
        </w:rPr>
      </w:pPr>
    </w:p>
    <w:p w:rsidR="009C138C" w:rsidRDefault="005D26EC" w:rsidP="009C138C">
      <w:pPr>
        <w:tabs>
          <w:tab w:val="left" w:pos="5067"/>
        </w:tabs>
        <w:spacing w:line="482" w:lineRule="auto"/>
        <w:ind w:left="1522" w:right="-31"/>
        <w:rPr>
          <w:b/>
          <w:w w:val="99"/>
          <w:sz w:val="18"/>
          <w:lang w:val="es-ES"/>
        </w:rPr>
      </w:pP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NUEVA</w:t>
      </w:r>
      <w:r w:rsidRPr="009B65DD">
        <w:rPr>
          <w:rFonts w:ascii="Calibri" w:hAnsi="Calibri" w:cs="Calibri"/>
          <w:b/>
          <w:spacing w:val="-1"/>
          <w:sz w:val="20"/>
          <w:szCs w:val="20"/>
          <w:u w:val="single"/>
          <w:lang w:val="es-ES"/>
        </w:rPr>
        <w:t xml:space="preserve"> 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IMPLANTACI</w:t>
      </w:r>
      <w:r>
        <w:rPr>
          <w:rFonts w:ascii="Calibri" w:hAnsi="Calibri" w:cs="Calibri"/>
          <w:b/>
          <w:sz w:val="20"/>
          <w:szCs w:val="20"/>
          <w:u w:val="single"/>
          <w:lang w:val="es-ES"/>
        </w:rPr>
        <w:t>Ó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N</w:t>
      </w:r>
      <w:r w:rsidR="009C138C">
        <w:rPr>
          <w:rFonts w:ascii="Calibri" w:hAnsi="Calibri" w:cs="Calibri"/>
          <w:b/>
          <w:sz w:val="20"/>
          <w:szCs w:val="20"/>
          <w:lang w:val="es-ES"/>
        </w:rPr>
        <w:t xml:space="preserve">     </w:t>
      </w:r>
      <w:sdt>
        <w:sdtPr>
          <w:rPr>
            <w:rFonts w:ascii="Calibri" w:hAnsi="Calibri" w:cs="Calibri"/>
            <w:b/>
            <w:sz w:val="20"/>
            <w:szCs w:val="20"/>
            <w:lang w:val="es-ES"/>
          </w:rPr>
          <w:id w:val="-152585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F9">
            <w:rPr>
              <w:rFonts w:ascii="MS Gothic" w:eastAsia="MS Gothic" w:hAnsi="MS Gothic" w:cs="Calibri" w:hint="eastAsia"/>
              <w:b/>
              <w:sz w:val="20"/>
              <w:szCs w:val="20"/>
              <w:lang w:val="es-ES"/>
            </w:rPr>
            <w:t>☐</w:t>
          </w:r>
        </w:sdtContent>
      </w:sdt>
      <w:r w:rsidRPr="001E3266">
        <w:rPr>
          <w:b/>
          <w:sz w:val="18"/>
          <w:lang w:val="es-ES"/>
        </w:rPr>
        <w:tab/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MODIFICACI</w:t>
      </w:r>
      <w:r>
        <w:rPr>
          <w:rFonts w:ascii="Calibri" w:hAnsi="Calibri" w:cs="Calibri"/>
          <w:b/>
          <w:sz w:val="20"/>
          <w:szCs w:val="20"/>
          <w:u w:val="single"/>
          <w:lang w:val="es-ES"/>
        </w:rPr>
        <w:t>Ó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N/AMPLIACIÓN</w:t>
      </w:r>
      <w:r w:rsidRPr="009B65DD">
        <w:rPr>
          <w:rFonts w:ascii="Calibri" w:hAnsi="Calibri" w:cs="Calibri"/>
          <w:b/>
          <w:spacing w:val="-3"/>
          <w:sz w:val="20"/>
          <w:szCs w:val="20"/>
          <w:u w:val="single"/>
          <w:lang w:val="es-ES"/>
        </w:rPr>
        <w:t xml:space="preserve"> 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DE</w:t>
      </w:r>
      <w:r w:rsidRPr="009B65DD">
        <w:rPr>
          <w:rFonts w:ascii="Calibri" w:hAnsi="Calibri" w:cs="Calibri"/>
          <w:b/>
          <w:spacing w:val="-3"/>
          <w:sz w:val="20"/>
          <w:szCs w:val="20"/>
          <w:u w:val="single"/>
          <w:lang w:val="es-ES"/>
        </w:rPr>
        <w:t xml:space="preserve"> 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OTRA</w:t>
      </w:r>
      <w:r w:rsidRPr="001E3266">
        <w:rPr>
          <w:b/>
          <w:w w:val="99"/>
          <w:sz w:val="18"/>
          <w:lang w:val="es-ES"/>
        </w:rPr>
        <w:t xml:space="preserve"> </w:t>
      </w:r>
      <w:sdt>
        <w:sdtPr>
          <w:rPr>
            <w:b/>
            <w:w w:val="99"/>
            <w:sz w:val="18"/>
            <w:lang w:val="es-ES"/>
          </w:rPr>
          <w:id w:val="103393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BF9">
            <w:rPr>
              <w:rFonts w:ascii="MS Gothic" w:eastAsia="MS Gothic" w:hAnsi="MS Gothic" w:hint="eastAsia"/>
              <w:b/>
              <w:w w:val="99"/>
              <w:sz w:val="18"/>
              <w:lang w:val="es-ES"/>
            </w:rPr>
            <w:t>☐</w:t>
          </w:r>
        </w:sdtContent>
      </w:sdt>
    </w:p>
    <w:p w:rsidR="005D26EC" w:rsidRPr="009C138C" w:rsidRDefault="005D26EC" w:rsidP="009C138C">
      <w:pPr>
        <w:tabs>
          <w:tab w:val="left" w:pos="5067"/>
        </w:tabs>
        <w:spacing w:line="482" w:lineRule="auto"/>
        <w:ind w:left="1522" w:right="-31"/>
        <w:rPr>
          <w:b/>
          <w:sz w:val="20"/>
          <w:lang w:val="es-ES"/>
        </w:rPr>
      </w:pP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REAPERTURA</w:t>
      </w:r>
      <w:r w:rsidR="009C138C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sdt>
        <w:sdtPr>
          <w:rPr>
            <w:rFonts w:ascii="Calibri" w:hAnsi="Calibri" w:cs="Calibri"/>
            <w:b/>
            <w:sz w:val="20"/>
            <w:szCs w:val="20"/>
            <w:lang w:val="es-ES"/>
          </w:rPr>
          <w:id w:val="197402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38C">
            <w:rPr>
              <w:rFonts w:ascii="MS Gothic" w:eastAsia="MS Gothic" w:hAnsi="MS Gothic" w:cs="Calibri" w:hint="eastAsia"/>
              <w:b/>
              <w:sz w:val="20"/>
              <w:szCs w:val="20"/>
              <w:lang w:val="es-ES"/>
            </w:rPr>
            <w:t>☐</w:t>
          </w:r>
        </w:sdtContent>
      </w:sdt>
      <w:r w:rsidRPr="001E3266">
        <w:rPr>
          <w:b/>
          <w:sz w:val="18"/>
          <w:lang w:val="es-ES"/>
        </w:rPr>
        <w:tab/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>N</w:t>
      </w:r>
      <w:r>
        <w:rPr>
          <w:rFonts w:ascii="Calibri" w:hAnsi="Calibri" w:cs="Calibri"/>
          <w:b/>
          <w:sz w:val="20"/>
          <w:szCs w:val="20"/>
          <w:u w:val="single"/>
          <w:lang w:val="es-ES"/>
        </w:rPr>
        <w:t>ÚMERO</w:t>
      </w:r>
      <w:r w:rsidRPr="009B65DD">
        <w:rPr>
          <w:rFonts w:ascii="Calibri" w:hAnsi="Calibri" w:cs="Calibri"/>
          <w:b/>
          <w:sz w:val="20"/>
          <w:szCs w:val="20"/>
          <w:u w:val="single"/>
          <w:lang w:val="es-ES"/>
        </w:rPr>
        <w:t xml:space="preserve"> EXP</w:t>
      </w:r>
      <w:r>
        <w:rPr>
          <w:rFonts w:ascii="Calibri" w:hAnsi="Calibri" w:cs="Calibri"/>
          <w:b/>
          <w:sz w:val="20"/>
          <w:szCs w:val="20"/>
          <w:u w:val="single"/>
          <w:lang w:val="es-ES"/>
        </w:rPr>
        <w:t>EDIENTE</w:t>
      </w:r>
      <w:r w:rsidR="009C138C">
        <w:rPr>
          <w:rFonts w:ascii="Calibri" w:hAnsi="Calibri" w:cs="Calibri"/>
          <w:b/>
          <w:spacing w:val="-4"/>
          <w:sz w:val="20"/>
          <w:szCs w:val="20"/>
          <w:lang w:val="es-ES"/>
        </w:rPr>
        <w:t xml:space="preserve"> </w:t>
      </w:r>
      <w:sdt>
        <w:sdtPr>
          <w:rPr>
            <w:rFonts w:ascii="Calibri" w:hAnsi="Calibri" w:cs="Calibri"/>
            <w:b/>
            <w:spacing w:val="-4"/>
            <w:sz w:val="20"/>
            <w:szCs w:val="20"/>
            <w:lang w:val="es-ES"/>
          </w:rPr>
          <w:id w:val="100054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38C">
            <w:rPr>
              <w:rFonts w:ascii="MS Gothic" w:eastAsia="MS Gothic" w:hAnsi="MS Gothic" w:cs="Calibri" w:hint="eastAsia"/>
              <w:b/>
              <w:spacing w:val="-4"/>
              <w:sz w:val="20"/>
              <w:szCs w:val="20"/>
              <w:lang w:val="es-ES"/>
            </w:rPr>
            <w:t>☐</w:t>
          </w:r>
        </w:sdtContent>
      </w:sdt>
    </w:p>
    <w:p w:rsidR="005D26EC" w:rsidRDefault="005D26EC" w:rsidP="005D26EC">
      <w:pPr>
        <w:ind w:left="1522" w:right="2530"/>
        <w:rPr>
          <w:rFonts w:ascii="Calibri" w:hAnsi="Calibri" w:cs="Calibri"/>
          <w:b/>
          <w:u w:val="single"/>
          <w:lang w:val="es-ES"/>
        </w:rPr>
      </w:pPr>
      <w:r w:rsidRPr="000E74BE">
        <w:rPr>
          <w:rFonts w:ascii="Calibri" w:hAnsi="Calibri" w:cs="Calibri"/>
          <w:b/>
          <w:u w:val="single"/>
          <w:lang w:val="es-ES"/>
        </w:rPr>
        <w:t>CARACTERISTICAS DE LA ACTIVIDAD</w:t>
      </w:r>
    </w:p>
    <w:p w:rsidR="002D61E3" w:rsidRDefault="002D61E3" w:rsidP="005D26EC">
      <w:pPr>
        <w:ind w:left="1522" w:right="2530"/>
        <w:rPr>
          <w:rFonts w:ascii="Calibri" w:hAnsi="Calibri" w:cs="Calibri"/>
          <w:b/>
          <w:u w:val="single"/>
          <w:lang w:val="es-ES"/>
        </w:rPr>
      </w:pPr>
    </w:p>
    <w:tbl>
      <w:tblPr>
        <w:tblStyle w:val="Tablaconcuadrcula"/>
        <w:tblW w:w="0" w:type="auto"/>
        <w:tblInd w:w="1522" w:type="dxa"/>
        <w:tblLook w:val="04A0" w:firstRow="1" w:lastRow="0" w:firstColumn="1" w:lastColumn="0" w:noHBand="0" w:noVBand="1"/>
      </w:tblPr>
      <w:tblGrid>
        <w:gridCol w:w="2442"/>
        <w:gridCol w:w="709"/>
        <w:gridCol w:w="3178"/>
        <w:gridCol w:w="3165"/>
      </w:tblGrid>
      <w:tr w:rsidR="002D61E3" w:rsidRPr="002D61E3" w:rsidTr="0056086B">
        <w:tc>
          <w:tcPr>
            <w:tcW w:w="3151" w:type="dxa"/>
            <w:gridSpan w:val="2"/>
          </w:tcPr>
          <w:p w:rsidR="002D61E3" w:rsidRPr="002D61E3" w:rsidRDefault="002D61E3" w:rsidP="002D61E3">
            <w:pPr>
              <w:ind w:right="69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SITUACIÓN (CALLE, Nº, LOCAL PISO</w:t>
            </w:r>
            <w:r w:rsidR="0056086B">
              <w:rPr>
                <w:rFonts w:ascii="Calibri" w:hAnsi="Calibri" w:cs="Calibri"/>
                <w:b/>
                <w:sz w:val="20"/>
                <w:lang w:val="es-ES"/>
              </w:rPr>
              <w:t>)</w:t>
            </w:r>
          </w:p>
        </w:tc>
        <w:sdt>
          <w:sdtPr>
            <w:rPr>
              <w:rFonts w:ascii="Calibri" w:hAnsi="Calibri" w:cs="Calibri"/>
              <w:b/>
              <w:sz w:val="20"/>
              <w:lang w:val="es-ES"/>
            </w:rPr>
            <w:id w:val="1856075206"/>
            <w:placeholder>
              <w:docPart w:val="3A2616017AA3455497D1F9755627C947"/>
            </w:placeholder>
            <w:showingPlcHdr/>
            <w:text/>
          </w:sdtPr>
          <w:sdtEndPr/>
          <w:sdtContent>
            <w:tc>
              <w:tcPr>
                <w:tcW w:w="6343" w:type="dxa"/>
                <w:gridSpan w:val="2"/>
              </w:tcPr>
              <w:p w:rsidR="002D61E3" w:rsidRPr="002D61E3" w:rsidRDefault="009C138C" w:rsidP="009C138C">
                <w:pPr>
                  <w:ind w:right="148"/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DIRECCION DE LA ACTIVIDAD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56086B" w:rsidRPr="002D61E3" w:rsidTr="0056086B">
        <w:tc>
          <w:tcPr>
            <w:tcW w:w="2442" w:type="dxa"/>
          </w:tcPr>
          <w:p w:rsidR="0056086B" w:rsidRPr="002D61E3" w:rsidRDefault="0056086B" w:rsidP="0056086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REFERENCIA CATASTRAL</w:t>
            </w:r>
          </w:p>
        </w:tc>
        <w:sdt>
          <w:sdtPr>
            <w:rPr>
              <w:rFonts w:ascii="Calibri" w:hAnsi="Calibri" w:cs="Calibri"/>
              <w:b/>
              <w:sz w:val="20"/>
              <w:lang w:val="es-ES"/>
            </w:rPr>
            <w:id w:val="-1816333261"/>
            <w:placeholder>
              <w:docPart w:val="B01910D03CF34CF4A1F53394A7F3D3DC"/>
            </w:placeholder>
            <w:showingPlcHdr/>
            <w:text/>
          </w:sdtPr>
          <w:sdtEndPr/>
          <w:sdtContent>
            <w:tc>
              <w:tcPr>
                <w:tcW w:w="7052" w:type="dxa"/>
                <w:gridSpan w:val="3"/>
              </w:tcPr>
              <w:p w:rsidR="0056086B" w:rsidRPr="002D61E3" w:rsidRDefault="009C138C" w:rsidP="009C138C">
                <w:pPr>
                  <w:ind w:right="148"/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REF. CATASTRAL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56086B" w:rsidRPr="002D61E3" w:rsidTr="0056086B">
        <w:tc>
          <w:tcPr>
            <w:tcW w:w="2442" w:type="dxa"/>
          </w:tcPr>
          <w:p w:rsidR="0056086B" w:rsidRPr="002D61E3" w:rsidRDefault="0056086B" w:rsidP="0056086B">
            <w:pPr>
              <w:ind w:right="69"/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ACTIVIDAD PARA LA QUE SE SOLICITA LICENCIA MUNICIPAL</w:t>
            </w:r>
          </w:p>
        </w:tc>
        <w:sdt>
          <w:sdtPr>
            <w:rPr>
              <w:rFonts w:ascii="Calibri" w:hAnsi="Calibri" w:cs="Calibri"/>
              <w:b/>
              <w:sz w:val="20"/>
              <w:lang w:val="es-ES"/>
            </w:rPr>
            <w:id w:val="-1468738424"/>
            <w:placeholder>
              <w:docPart w:val="A9D88C4E81F0437F91BC8BC8107EA480"/>
            </w:placeholder>
            <w:showingPlcHdr/>
            <w:text/>
          </w:sdtPr>
          <w:sdtEndPr/>
          <w:sdtContent>
            <w:tc>
              <w:tcPr>
                <w:tcW w:w="7052" w:type="dxa"/>
                <w:gridSpan w:val="3"/>
              </w:tcPr>
              <w:p w:rsidR="0056086B" w:rsidRPr="002D61E3" w:rsidRDefault="009C138C" w:rsidP="009C138C">
                <w:pPr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ACTIVIDAD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56086B" w:rsidRPr="002D61E3" w:rsidTr="0056086B">
        <w:tc>
          <w:tcPr>
            <w:tcW w:w="3151" w:type="dxa"/>
            <w:gridSpan w:val="2"/>
          </w:tcPr>
          <w:p w:rsidR="0056086B" w:rsidRPr="002D61E3" w:rsidRDefault="0056086B" w:rsidP="0056086B">
            <w:pPr>
              <w:ind w:right="176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SUPERFICIE CONSTRUIDA (M2)</w:t>
            </w:r>
          </w:p>
        </w:tc>
        <w:tc>
          <w:tcPr>
            <w:tcW w:w="3178" w:type="dxa"/>
          </w:tcPr>
          <w:p w:rsidR="0056086B" w:rsidRPr="002D61E3" w:rsidRDefault="0056086B" w:rsidP="0056086B">
            <w:pPr>
              <w:ind w:right="242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OTRAS SUPERFICIES (M2)</w:t>
            </w:r>
          </w:p>
        </w:tc>
        <w:tc>
          <w:tcPr>
            <w:tcW w:w="3165" w:type="dxa"/>
          </w:tcPr>
          <w:p w:rsidR="0056086B" w:rsidRPr="002D61E3" w:rsidRDefault="0056086B" w:rsidP="005D26EC">
            <w:pPr>
              <w:ind w:right="148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EPIGRAFE/S IAE</w:t>
            </w:r>
          </w:p>
        </w:tc>
      </w:tr>
      <w:tr w:rsidR="0056086B" w:rsidRPr="002D61E3" w:rsidTr="0056086B">
        <w:trPr>
          <w:trHeight w:val="529"/>
        </w:trPr>
        <w:sdt>
          <w:sdtPr>
            <w:rPr>
              <w:rFonts w:ascii="Calibri" w:hAnsi="Calibri" w:cs="Calibri"/>
              <w:b/>
              <w:sz w:val="20"/>
              <w:lang w:val="es-ES"/>
            </w:rPr>
            <w:id w:val="-629396504"/>
            <w:placeholder>
              <w:docPart w:val="42587CA4CE5A46A4868CD26B98B7E796"/>
            </w:placeholder>
            <w:showingPlcHdr/>
            <w:text/>
          </w:sdtPr>
          <w:sdtEndPr/>
          <w:sdtContent>
            <w:tc>
              <w:tcPr>
                <w:tcW w:w="3151" w:type="dxa"/>
                <w:gridSpan w:val="2"/>
              </w:tcPr>
              <w:p w:rsidR="0056086B" w:rsidRPr="002D61E3" w:rsidRDefault="009C138C" w:rsidP="009C138C">
                <w:pPr>
                  <w:ind w:right="123"/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M2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0"/>
              <w:lang w:val="es-ES"/>
            </w:rPr>
            <w:id w:val="-1158155223"/>
            <w:placeholder>
              <w:docPart w:val="C4754FB0FDF048C08C3A78A13A30A71E"/>
            </w:placeholder>
            <w:showingPlcHdr/>
            <w:text/>
          </w:sdtPr>
          <w:sdtEndPr/>
          <w:sdtContent>
            <w:tc>
              <w:tcPr>
                <w:tcW w:w="3178" w:type="dxa"/>
              </w:tcPr>
              <w:p w:rsidR="0056086B" w:rsidRPr="002D61E3" w:rsidRDefault="009C138C" w:rsidP="009C138C">
                <w:pPr>
                  <w:ind w:right="138"/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M2</w:t>
                </w:r>
                <w:r w:rsidRPr="0018633A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0"/>
              <w:lang w:val="es-ES"/>
            </w:rPr>
            <w:id w:val="1057057706"/>
            <w:placeholder>
              <w:docPart w:val="08BC9C301F6B422484B104690BC2DC1B"/>
            </w:placeholder>
            <w:showingPlcHdr/>
            <w:text/>
          </w:sdtPr>
          <w:sdtEndPr/>
          <w:sdtContent>
            <w:tc>
              <w:tcPr>
                <w:tcW w:w="3165" w:type="dxa"/>
              </w:tcPr>
              <w:p w:rsidR="0056086B" w:rsidRPr="002D61E3" w:rsidRDefault="009C138C" w:rsidP="009C138C">
                <w:pPr>
                  <w:ind w:right="148"/>
                  <w:rPr>
                    <w:rFonts w:ascii="Calibri" w:hAnsi="Calibri" w:cs="Calibri"/>
                    <w:b/>
                    <w:sz w:val="20"/>
                    <w:lang w:val="es-ES"/>
                  </w:rPr>
                </w:pPr>
                <w:r>
                  <w:rPr>
                    <w:rStyle w:val="Textodelmarcadordeposicin"/>
                  </w:rPr>
                  <w:t>IAE</w:t>
                </w:r>
              </w:p>
            </w:tc>
          </w:sdtContent>
        </w:sdt>
      </w:tr>
    </w:tbl>
    <w:p w:rsidR="002D61E3" w:rsidRPr="002D61E3" w:rsidRDefault="002D61E3" w:rsidP="005D26EC">
      <w:pPr>
        <w:ind w:left="1522" w:right="2530"/>
        <w:rPr>
          <w:rFonts w:ascii="Calibri" w:hAnsi="Calibri" w:cs="Calibri"/>
          <w:b/>
          <w:sz w:val="20"/>
          <w:lang w:val="es-ES"/>
        </w:rPr>
      </w:pPr>
    </w:p>
    <w:p w:rsidR="005D26EC" w:rsidRPr="00027845" w:rsidRDefault="005D26EC" w:rsidP="005D26EC">
      <w:pPr>
        <w:spacing w:before="154"/>
        <w:ind w:left="1522" w:right="253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5FF44BD" wp14:editId="2CFCB318">
                <wp:simplePos x="0" y="0"/>
                <wp:positionH relativeFrom="page">
                  <wp:posOffset>1110615</wp:posOffset>
                </wp:positionH>
                <wp:positionV relativeFrom="paragraph">
                  <wp:posOffset>358775</wp:posOffset>
                </wp:positionV>
                <wp:extent cx="5975985" cy="539115"/>
                <wp:effectExtent l="5715" t="8255" r="9525" b="508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539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26EC" w:rsidRPr="00762C38" w:rsidRDefault="005D26EC" w:rsidP="005D26EC">
                            <w:pPr>
                              <w:spacing w:before="67"/>
                              <w:ind w:left="144" w:right="142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lang w:val="es-ES"/>
                              </w:rPr>
                            </w:pPr>
                            <w:r w:rsidRPr="00762C38">
                              <w:rPr>
                                <w:rFonts w:ascii="Calibri" w:hAnsi="Calibri" w:cs="Calibri"/>
                                <w:b/>
                                <w:sz w:val="20"/>
                                <w:lang w:val="es-ES"/>
                              </w:rPr>
                              <w:t>Junto con la solicitud deberá presentarse la documentación administrativa de carácter general y específica, según el procedimiento solicitado. Ver anexo. La documentación podrá ser ampliada a requerimiento de los Servicios Técnicos Municipales.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F44B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7.45pt;margin-top:28.25pt;width:470.55pt;height:42.4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" filled="f">
                <v:textbox inset="0,0,0,0">
                  <w:txbxContent>
                    <w:p w:rsidR="005D26EC" w:rsidRPr="00762C38" w:rsidRDefault="005D26EC" w:rsidP="005D26EC">
                      <w:pPr>
                        <w:spacing w:before="67"/>
                        <w:ind w:left="144" w:right="142"/>
                        <w:jc w:val="both"/>
                        <w:rPr>
                          <w:rFonts w:ascii="Calibri" w:hAnsi="Calibri" w:cs="Calibri"/>
                          <w:b/>
                          <w:sz w:val="20"/>
                          <w:lang w:val="es-ES"/>
                        </w:rPr>
                      </w:pPr>
                      <w:r w:rsidRPr="00762C38">
                        <w:rPr>
                          <w:rFonts w:ascii="Calibri" w:hAnsi="Calibri" w:cs="Calibri"/>
                          <w:b/>
                          <w:sz w:val="20"/>
                          <w:lang w:val="es-ES"/>
                        </w:rPr>
                        <w:t>Junto con la solicitud deberá presentarse la documentación administrativa de carácter general y específica, según el procedimiento solicitado. Ver anexo. La documentación podrá ser ampliada a requerimiento de los Servicios Técnicos Municipales.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27845">
        <w:rPr>
          <w:rFonts w:ascii="Calibri" w:hAnsi="Calibri" w:cs="Calibri"/>
          <w:b/>
          <w:u w:val="single"/>
        </w:rPr>
        <w:t>DOCUMENTACI</w:t>
      </w:r>
      <w:r>
        <w:rPr>
          <w:rFonts w:ascii="Calibri" w:hAnsi="Calibri" w:cs="Calibri"/>
          <w:b/>
          <w:u w:val="single"/>
        </w:rPr>
        <w:t>Ó</w:t>
      </w:r>
      <w:r w:rsidRPr="00027845">
        <w:rPr>
          <w:rFonts w:ascii="Calibri" w:hAnsi="Calibri" w:cs="Calibri"/>
          <w:b/>
          <w:u w:val="single"/>
        </w:rPr>
        <w:t>N</w:t>
      </w:r>
    </w:p>
    <w:p w:rsidR="005D26EC" w:rsidRDefault="005D26EC" w:rsidP="005D26EC">
      <w:pPr>
        <w:sectPr w:rsidR="005D26EC" w:rsidSect="002D61E3">
          <w:headerReference w:type="default" r:id="rId7"/>
          <w:footerReference w:type="default" r:id="rId8"/>
          <w:pgSz w:w="11910" w:h="16840"/>
          <w:pgMar w:top="1985" w:right="600" w:bottom="1160" w:left="284" w:header="193" w:footer="978" w:gutter="0"/>
          <w:cols w:space="720"/>
          <w:docGrid w:linePitch="326"/>
        </w:sect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9918"/>
      </w:tblGrid>
      <w:tr w:rsidR="009C138C" w:rsidTr="00B72DB4">
        <w:trPr>
          <w:trHeight w:val="344"/>
        </w:trPr>
        <w:tc>
          <w:tcPr>
            <w:tcW w:w="9918" w:type="dxa"/>
          </w:tcPr>
          <w:p w:rsidR="009C138C" w:rsidRPr="002C6818" w:rsidRDefault="009C138C" w:rsidP="009C138C">
            <w:pPr>
              <w:spacing w:before="55"/>
              <w:ind w:right="27"/>
              <w:jc w:val="center"/>
              <w:rPr>
                <w:b/>
                <w:sz w:val="16"/>
              </w:rPr>
            </w:pPr>
            <w:r w:rsidRPr="002C6818">
              <w:rPr>
                <w:b/>
                <w:spacing w:val="-1"/>
                <w:sz w:val="16"/>
              </w:rPr>
              <w:lastRenderedPageBreak/>
              <w:t>INFORMACIÓN</w:t>
            </w:r>
            <w:r w:rsidRPr="002C6818">
              <w:rPr>
                <w:b/>
                <w:spacing w:val="-3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DE</w:t>
            </w:r>
            <w:r w:rsidRPr="002C6818">
              <w:rPr>
                <w:b/>
                <w:spacing w:val="-10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AVISOS</w:t>
            </w:r>
            <w:r w:rsidRPr="002C6818">
              <w:rPr>
                <w:b/>
                <w:spacing w:val="-7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Y</w:t>
            </w:r>
            <w:r w:rsidRPr="002C6818">
              <w:rPr>
                <w:b/>
                <w:spacing w:val="-7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NOTIFICACIONES</w:t>
            </w:r>
          </w:p>
          <w:p w:rsidR="009C138C" w:rsidRDefault="009C138C" w:rsidP="005D26EC">
            <w:pPr>
              <w:pStyle w:val="Textoindependiente"/>
              <w:rPr>
                <w:sz w:val="20"/>
              </w:rPr>
            </w:pPr>
          </w:p>
        </w:tc>
      </w:tr>
      <w:tr w:rsidR="009C138C" w:rsidTr="00B72DB4">
        <w:trPr>
          <w:trHeight w:val="2846"/>
        </w:trPr>
        <w:tc>
          <w:tcPr>
            <w:tcW w:w="9918" w:type="dxa"/>
          </w:tcPr>
          <w:p w:rsidR="00B72DB4" w:rsidRDefault="0062029D" w:rsidP="00B72DB4">
            <w:pPr>
              <w:spacing w:before="103"/>
              <w:rPr>
                <w:rFonts w:ascii="Arial MT" w:hAnsi="Arial MT" w:hint="eastAsia"/>
                <w:sz w:val="16"/>
              </w:rPr>
            </w:pPr>
            <w:sdt>
              <w:sdtPr>
                <w:rPr>
                  <w:rFonts w:ascii="Arial MT" w:hAnsi="Arial MT"/>
                  <w:sz w:val="16"/>
                </w:rPr>
                <w:id w:val="83881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E58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985E58">
              <w:rPr>
                <w:rFonts w:ascii="Arial MT" w:hAnsi="Arial MT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Deseo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que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se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me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informe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mediante</w:t>
            </w:r>
            <w:r w:rsidR="00B72DB4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el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envío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de</w:t>
            </w:r>
            <w:r w:rsidR="00B72DB4">
              <w:rPr>
                <w:rFonts w:ascii="Arial MT" w:hAnsi="Arial MT"/>
                <w:spacing w:val="-4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un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correo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electrónico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de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los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cambios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en</w:t>
            </w:r>
            <w:r w:rsidR="00B72DB4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este expediente.</w:t>
            </w:r>
          </w:p>
          <w:p w:rsidR="00B72DB4" w:rsidRDefault="00B72DB4" w:rsidP="00B72DB4">
            <w:pPr>
              <w:spacing w:before="103"/>
              <w:rPr>
                <w:rFonts w:ascii="Arial MT" w:hAnsi="Arial MT" w:hint="eastAsia"/>
                <w:sz w:val="16"/>
              </w:rPr>
            </w:pPr>
            <w:r>
              <w:rPr>
                <w:rFonts w:ascii="Arial MT" w:hAnsi="Arial MT"/>
                <w:sz w:val="16"/>
              </w:rPr>
              <w:t xml:space="preserve">Elija el medio de notificación por el cual desee ser notificado (sólo para sujetos </w:t>
            </w:r>
            <w:r>
              <w:rPr>
                <w:b/>
                <w:sz w:val="16"/>
              </w:rPr>
              <w:t xml:space="preserve">no obligados </w:t>
            </w:r>
            <w:r>
              <w:rPr>
                <w:rFonts w:ascii="Arial MT" w:hAnsi="Arial MT"/>
                <w:sz w:val="16"/>
              </w:rPr>
              <w:t>a recibir notificaciones telemáticas*):</w:t>
            </w:r>
          </w:p>
          <w:p w:rsidR="00B72DB4" w:rsidRDefault="0062029D" w:rsidP="00B72DB4">
            <w:pPr>
              <w:spacing w:before="103"/>
              <w:rPr>
                <w:rFonts w:ascii="Arial MT" w:hAnsi="Arial MT" w:hint="eastAsia"/>
                <w:sz w:val="16"/>
              </w:rPr>
            </w:pPr>
            <w:sdt>
              <w:sdtPr>
                <w:rPr>
                  <w:rFonts w:ascii="Arial MT" w:hAnsi="Arial MT"/>
                  <w:sz w:val="16"/>
                </w:rPr>
                <w:id w:val="144557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DB4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985E58">
              <w:rPr>
                <w:rFonts w:ascii="Arial MT" w:hAnsi="Arial MT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Deseo</w:t>
            </w:r>
            <w:r w:rsidR="00B72DB4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ser</w:t>
            </w:r>
            <w:r w:rsidR="00B72DB4">
              <w:rPr>
                <w:rFonts w:ascii="Arial MT" w:hAnsi="Arial MT"/>
                <w:spacing w:val="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notificado/a de</w:t>
            </w:r>
            <w:r w:rsidR="00B72DB4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B72DB4">
              <w:rPr>
                <w:rFonts w:ascii="Arial MT" w:hAnsi="Arial MT"/>
                <w:sz w:val="16"/>
              </w:rPr>
              <w:t>forma telemática</w:t>
            </w:r>
          </w:p>
          <w:p w:rsidR="00B72DB4" w:rsidRDefault="0062029D" w:rsidP="00B72DB4">
            <w:pPr>
              <w:spacing w:before="103"/>
              <w:rPr>
                <w:rFonts w:ascii="Arial MT"/>
                <w:sz w:val="16"/>
              </w:rPr>
            </w:pPr>
            <w:sdt>
              <w:sdtPr>
                <w:rPr>
                  <w:rFonts w:ascii="Arial MT"/>
                  <w:sz w:val="16"/>
                </w:rPr>
                <w:id w:val="-109424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2DB4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985E58">
              <w:rPr>
                <w:rFonts w:ascii="Arial MT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Deseo</w:t>
            </w:r>
            <w:r w:rsidR="00B72DB4">
              <w:rPr>
                <w:rFonts w:ascii="Arial MT"/>
                <w:spacing w:val="-4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ser</w:t>
            </w:r>
            <w:r w:rsidR="00B72DB4">
              <w:rPr>
                <w:rFonts w:ascii="Arial MT"/>
                <w:spacing w:val="-1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notificado/a</w:t>
            </w:r>
            <w:r w:rsidR="00B72DB4">
              <w:rPr>
                <w:rFonts w:asci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por</w:t>
            </w:r>
            <w:r w:rsidR="00B72DB4">
              <w:rPr>
                <w:rFonts w:asci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correo</w:t>
            </w:r>
            <w:r w:rsidR="00B72DB4">
              <w:rPr>
                <w:rFonts w:asci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certificado</w:t>
            </w:r>
            <w:r w:rsidR="00B72DB4">
              <w:rPr>
                <w:rFonts w:asci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al</w:t>
            </w:r>
            <w:r w:rsidR="00B72DB4">
              <w:rPr>
                <w:rFonts w:ascii="Arial MT"/>
                <w:spacing w:val="-5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domicilio</w:t>
            </w:r>
            <w:r w:rsidR="00B72DB4">
              <w:rPr>
                <w:rFonts w:ascii="Arial MT"/>
                <w:spacing w:val="-3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antes</w:t>
            </w:r>
            <w:r w:rsidR="00B72DB4">
              <w:rPr>
                <w:rFonts w:ascii="Arial MT"/>
                <w:spacing w:val="-4"/>
                <w:sz w:val="16"/>
              </w:rPr>
              <w:t xml:space="preserve"> </w:t>
            </w:r>
            <w:r w:rsidR="00B72DB4">
              <w:rPr>
                <w:rFonts w:ascii="Arial MT"/>
                <w:sz w:val="16"/>
              </w:rPr>
              <w:t>indicado</w:t>
            </w:r>
          </w:p>
          <w:p w:rsidR="00B72DB4" w:rsidRDefault="00B72DB4" w:rsidP="00B72DB4">
            <w:pPr>
              <w:rPr>
                <w:rFonts w:ascii="Arial MT"/>
                <w:sz w:val="16"/>
              </w:rPr>
            </w:pPr>
          </w:p>
          <w:p w:rsidR="00B72DB4" w:rsidRDefault="00B72DB4" w:rsidP="00B72DB4">
            <w:pPr>
              <w:spacing w:line="288" w:lineRule="auto"/>
              <w:ind w:left="55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*Nota: Según el artículo 14 de la Ley 39/2015, están </w:t>
            </w:r>
            <w:r>
              <w:rPr>
                <w:b/>
                <w:i/>
                <w:sz w:val="16"/>
              </w:rPr>
              <w:t xml:space="preserve">obligados </w:t>
            </w:r>
            <w:r>
              <w:rPr>
                <w:i/>
                <w:sz w:val="16"/>
              </w:rPr>
              <w:t>a relacionarse electrónicamente: a) Las personas jurídicas. b) Las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entidades sin personalidad jurídica. c) Quienes ejerzan una actividad profesional para la que se requiera colegiación obligatoria, en</w:t>
            </w:r>
            <w:r>
              <w:rPr>
                <w:i/>
                <w:spacing w:val="-42"/>
                <w:sz w:val="16"/>
              </w:rPr>
              <w:t xml:space="preserve"> </w:t>
            </w:r>
            <w:r>
              <w:rPr>
                <w:i/>
                <w:sz w:val="16"/>
              </w:rPr>
              <w:t>ejercicio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dicha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actividad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profesional.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Quienes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representen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interesado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esté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obligado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relacionarse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electrónicamente. e)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empleados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Administraciones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Públicas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trámites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y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actuaciones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realicen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ellas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por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razón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su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condición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empleado público.</w:t>
            </w:r>
          </w:p>
          <w:p w:rsidR="00B72DB4" w:rsidRDefault="00B72DB4" w:rsidP="00B72DB4">
            <w:pPr>
              <w:spacing w:before="103"/>
              <w:rPr>
                <w:rFonts w:ascii="Arial MT" w:hAnsi="Arial MT" w:hint="eastAsia"/>
                <w:sz w:val="16"/>
              </w:rPr>
            </w:pPr>
          </w:p>
          <w:p w:rsidR="009C138C" w:rsidRDefault="009C138C" w:rsidP="005D26EC">
            <w:pPr>
              <w:pStyle w:val="Textoindependiente"/>
              <w:rPr>
                <w:sz w:val="20"/>
              </w:rPr>
            </w:pPr>
          </w:p>
        </w:tc>
      </w:tr>
    </w:tbl>
    <w:p w:rsidR="009C138C" w:rsidRDefault="009C138C" w:rsidP="005D26EC">
      <w:pPr>
        <w:pStyle w:val="Textoindependiente"/>
        <w:ind w:left="137"/>
        <w:rPr>
          <w:sz w:val="20"/>
        </w:rPr>
      </w:pPr>
    </w:p>
    <w:p w:rsidR="0056086B" w:rsidRDefault="0056086B" w:rsidP="005D26EC">
      <w:pPr>
        <w:pStyle w:val="Textoindependiente"/>
        <w:ind w:left="137"/>
        <w:rPr>
          <w:sz w:val="20"/>
        </w:rPr>
      </w:pPr>
    </w:p>
    <w:p w:rsidR="0056086B" w:rsidRDefault="0056086B" w:rsidP="005D26EC">
      <w:pPr>
        <w:pStyle w:val="Textoindependiente"/>
        <w:ind w:left="137"/>
        <w:rPr>
          <w:sz w:val="20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8333"/>
      </w:tblGrid>
      <w:tr w:rsidR="0056086B" w:rsidTr="00B72DB4">
        <w:trPr>
          <w:trHeight w:val="397"/>
        </w:trPr>
        <w:tc>
          <w:tcPr>
            <w:tcW w:w="8333" w:type="dxa"/>
          </w:tcPr>
          <w:p w:rsidR="0056086B" w:rsidRPr="00762C38" w:rsidRDefault="0056086B" w:rsidP="0056086B">
            <w:pPr>
              <w:spacing w:before="65"/>
              <w:ind w:left="144"/>
              <w:rPr>
                <w:rFonts w:ascii="Calibri" w:hAnsi="Calibri" w:cs="Calibri"/>
                <w:b/>
                <w:u w:val="single"/>
                <w:lang w:val="es-ES"/>
              </w:rPr>
            </w:pPr>
            <w:r w:rsidRPr="00762C38">
              <w:rPr>
                <w:rFonts w:ascii="Calibri" w:hAnsi="Calibri" w:cs="Calibri"/>
                <w:b/>
                <w:u w:val="single"/>
                <w:lang w:val="es-ES"/>
              </w:rPr>
              <w:t>FIRMA, NOMBRE, APELLIDOS, Y NIF DEL SOLICITANTE O REPRESENTANTE LEGAL</w:t>
            </w:r>
          </w:p>
          <w:p w:rsidR="0056086B" w:rsidRDefault="0056086B" w:rsidP="005D26EC">
            <w:pPr>
              <w:pStyle w:val="Textoindependiente"/>
              <w:rPr>
                <w:sz w:val="20"/>
              </w:rPr>
            </w:pPr>
          </w:p>
        </w:tc>
      </w:tr>
      <w:tr w:rsidR="0056086B" w:rsidTr="00B72DB4">
        <w:trPr>
          <w:trHeight w:val="1850"/>
        </w:trPr>
        <w:tc>
          <w:tcPr>
            <w:tcW w:w="8333" w:type="dxa"/>
          </w:tcPr>
          <w:p w:rsidR="0056086B" w:rsidRDefault="0056086B" w:rsidP="005D26EC">
            <w:pPr>
              <w:pStyle w:val="Textoindependiente"/>
              <w:rPr>
                <w:sz w:val="20"/>
              </w:rPr>
            </w:pPr>
          </w:p>
        </w:tc>
      </w:tr>
    </w:tbl>
    <w:p w:rsidR="005D26EC" w:rsidRDefault="005D26EC" w:rsidP="0056086B">
      <w:pPr>
        <w:pStyle w:val="Textoindependiente"/>
        <w:ind w:left="-709"/>
        <w:rPr>
          <w:sz w:val="20"/>
        </w:rPr>
      </w:pPr>
    </w:p>
    <w:p w:rsidR="005D26EC" w:rsidRPr="001E3266" w:rsidRDefault="005D26EC" w:rsidP="008078B2">
      <w:pPr>
        <w:pStyle w:val="Textoindependiente"/>
        <w:spacing w:before="6"/>
        <w:rPr>
          <w:b/>
          <w:sz w:val="35"/>
          <w:lang w:val="es-ES"/>
        </w:rPr>
      </w:pPr>
    </w:p>
    <w:p w:rsidR="005D26EC" w:rsidRPr="001E3266" w:rsidRDefault="005D26EC" w:rsidP="005D26EC">
      <w:pPr>
        <w:pStyle w:val="Textoindependiente"/>
        <w:rPr>
          <w:sz w:val="20"/>
          <w:lang w:val="es-ES"/>
        </w:rPr>
      </w:pPr>
    </w:p>
    <w:p w:rsidR="005D26EC" w:rsidRPr="001E3266" w:rsidRDefault="005D26EC" w:rsidP="005D26EC">
      <w:pPr>
        <w:pStyle w:val="Textoindependiente"/>
        <w:rPr>
          <w:sz w:val="20"/>
          <w:lang w:val="es-ES"/>
        </w:rPr>
      </w:pPr>
    </w:p>
    <w:p w:rsidR="005D26EC" w:rsidRPr="0037505E" w:rsidRDefault="005D26EC" w:rsidP="00887098">
      <w:pPr>
        <w:ind w:left="-567"/>
        <w:jc w:val="both"/>
        <w:rPr>
          <w:rFonts w:ascii="Calibri" w:eastAsia="Calibri" w:hAnsi="Calibri"/>
          <w:b/>
          <w:sz w:val="18"/>
          <w:szCs w:val="18"/>
          <w:lang w:val="es-ES"/>
        </w:rPr>
      </w:pPr>
      <w:r w:rsidRPr="0037505E">
        <w:rPr>
          <w:rFonts w:ascii="Calibri" w:eastAsia="Calibri" w:hAnsi="Calibri"/>
          <w:b/>
          <w:sz w:val="18"/>
          <w:szCs w:val="18"/>
          <w:lang w:val="es-ES"/>
        </w:rPr>
        <w:t>INFORMACIÓN SOBRE PROTECCIÓN DE DATOS PERSONAL-Ley Orgánica 3/2018, de 5 de diciembre, de Protección de Datos Personales y garantía de los derechos digitales.</w:t>
      </w:r>
    </w:p>
    <w:p w:rsidR="005D26EC" w:rsidRPr="00F67FB7" w:rsidRDefault="005D26EC" w:rsidP="00887098">
      <w:pPr>
        <w:ind w:left="-567"/>
        <w:jc w:val="both"/>
        <w:rPr>
          <w:lang w:val="es-ES"/>
        </w:rPr>
      </w:pPr>
      <w:r w:rsidRPr="0037505E">
        <w:rPr>
          <w:rFonts w:ascii="Calibri" w:eastAsia="Calibri" w:hAnsi="Calibri"/>
          <w:sz w:val="18"/>
          <w:szCs w:val="18"/>
          <w:lang w:val="es-ES"/>
        </w:rPr>
        <w:t xml:space="preserve">El </w:t>
      </w:r>
      <w:r w:rsidRPr="0037505E">
        <w:rPr>
          <w:rFonts w:ascii="Calibri" w:eastAsia="Calibri" w:hAnsi="Calibri"/>
          <w:b/>
          <w:sz w:val="18"/>
          <w:szCs w:val="18"/>
          <w:lang w:val="es-ES"/>
        </w:rPr>
        <w:t>responsable del tratamiento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de los datos personales es el Ayuntamiento de Humanes de Madrid, con CIF P2807300E y domicilio en: Plaza de la Constitución 1 · 28970 Humanes de Madrid · Madrid. La </w:t>
      </w:r>
      <w:r w:rsidRPr="0037505E">
        <w:rPr>
          <w:rFonts w:ascii="Calibri" w:eastAsia="Calibri" w:hAnsi="Calibri"/>
          <w:b/>
          <w:sz w:val="18"/>
          <w:szCs w:val="18"/>
          <w:lang w:val="es-ES"/>
        </w:rPr>
        <w:t>finalidad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para la que los datos van a ser tratados es la gestión </w:t>
      </w:r>
      <w:r>
        <w:rPr>
          <w:rFonts w:ascii="Calibri" w:eastAsia="Calibri" w:hAnsi="Calibri"/>
          <w:sz w:val="18"/>
          <w:szCs w:val="18"/>
          <w:lang w:val="es-ES"/>
        </w:rPr>
        <w:t>de licencias de apertura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. La </w:t>
      </w:r>
      <w:r w:rsidRPr="0037505E">
        <w:rPr>
          <w:rFonts w:ascii="Calibri" w:eastAsia="Calibri" w:hAnsi="Calibri"/>
          <w:b/>
          <w:sz w:val="18"/>
          <w:szCs w:val="18"/>
          <w:lang w:val="es-ES"/>
        </w:rPr>
        <w:t>legitimación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para realizar dicho tratamiento está basada en el e</w:t>
      </w:r>
      <w:r w:rsidRPr="0037505E">
        <w:rPr>
          <w:rFonts w:ascii="Calibri" w:eastAsia="Calibri" w:hAnsi="Calibri"/>
          <w:sz w:val="19"/>
          <w:lang w:val="es-ES"/>
        </w:rPr>
        <w:t>jercicio de poderes públicos conferidos al responsable del tratamiento y/o cumplimiento de una obligación legal aplicable al responsable del tratamiento.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No se comunican datos a otras entidades</w:t>
      </w:r>
      <w:r>
        <w:rPr>
          <w:rFonts w:ascii="Calibri" w:eastAsia="Calibri" w:hAnsi="Calibri"/>
          <w:sz w:val="18"/>
          <w:szCs w:val="18"/>
          <w:lang w:val="es-ES"/>
        </w:rPr>
        <w:t>, excepto en los supuestos previstos por la Ley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. Los </w:t>
      </w:r>
      <w:r w:rsidRPr="0037505E">
        <w:rPr>
          <w:rFonts w:ascii="Calibri" w:eastAsia="Calibri" w:hAnsi="Calibri"/>
          <w:b/>
          <w:sz w:val="18"/>
          <w:szCs w:val="18"/>
          <w:lang w:val="es-ES"/>
        </w:rPr>
        <w:t>Derechos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que el interesado ostenta consisten en: acceso, rectificación, supresión, oposición, limitación del tratamiento, portabilidad y (en su caso) retirada del consentimiento prestado</w:t>
      </w:r>
      <w:r>
        <w:rPr>
          <w:rFonts w:ascii="Calibri" w:eastAsia="Calibri" w:hAnsi="Calibri"/>
          <w:sz w:val="18"/>
          <w:szCs w:val="18"/>
          <w:lang w:val="es-ES"/>
        </w:rPr>
        <w:t>. Puede ejercer estos derechos enviando una solicitud mediante correo postal a la dirección del responsable, o bien mediante una instancia general que se encuentra</w:t>
      </w:r>
      <w:r w:rsidRPr="0037505E">
        <w:rPr>
          <w:rFonts w:ascii="Calibri" w:eastAsia="Calibri" w:hAnsi="Calibri"/>
          <w:sz w:val="18"/>
          <w:szCs w:val="18"/>
          <w:lang w:val="es-ES"/>
        </w:rPr>
        <w:t xml:space="preserve"> en la</w:t>
      </w:r>
      <w:r w:rsidRPr="0037505E">
        <w:rPr>
          <w:rFonts w:ascii="Calibri" w:eastAsia="Calibri" w:hAnsi="Calibri"/>
          <w:sz w:val="18"/>
          <w:lang w:val="es-ES" w:bidi="es-ES"/>
        </w:rPr>
        <w:t xml:space="preserve"> página web:  </w:t>
      </w:r>
      <w:hyperlink r:id="rId9" w:history="1">
        <w:r w:rsidRPr="0037505E">
          <w:rPr>
            <w:rFonts w:ascii="Calibri" w:eastAsia="Calibri" w:hAnsi="Calibri"/>
            <w:color w:val="0563C1"/>
            <w:sz w:val="18"/>
            <w:u w:val="single"/>
            <w:lang w:val="es-ES" w:bidi="es-ES"/>
          </w:rPr>
          <w:t>www.</w:t>
        </w:r>
      </w:hyperlink>
      <w:r w:rsidRPr="0037505E">
        <w:rPr>
          <w:rFonts w:ascii="Calibri" w:eastAsia="Calibri" w:hAnsi="Calibri"/>
          <w:color w:val="0563C1"/>
          <w:sz w:val="18"/>
          <w:u w:val="single"/>
          <w:lang w:val="es-ES" w:bidi="es-ES"/>
        </w:rPr>
        <w:t>sedehumanes.eadministracion.es</w:t>
      </w:r>
    </w:p>
    <w:p w:rsidR="005D26EC" w:rsidRPr="001E3266" w:rsidRDefault="005D26EC" w:rsidP="00887098">
      <w:pPr>
        <w:pStyle w:val="Textoindependiente"/>
        <w:ind w:left="-567"/>
        <w:rPr>
          <w:sz w:val="20"/>
          <w:lang w:val="es-ES"/>
        </w:rPr>
      </w:pPr>
    </w:p>
    <w:p w:rsidR="005D26EC" w:rsidRDefault="005D26EC" w:rsidP="00887098">
      <w:pPr>
        <w:pStyle w:val="Textoindependiente"/>
        <w:ind w:left="-567"/>
        <w:rPr>
          <w:sz w:val="20"/>
          <w:lang w:val="es-ES"/>
        </w:rPr>
      </w:pPr>
    </w:p>
    <w:p w:rsidR="00CD5712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CD5712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CD5712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CD5712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CD5712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CD5712" w:rsidRPr="001E3266" w:rsidRDefault="00CD5712" w:rsidP="00887098">
      <w:pPr>
        <w:pStyle w:val="Textoindependiente"/>
        <w:ind w:left="-567"/>
        <w:rPr>
          <w:sz w:val="20"/>
          <w:lang w:val="es-ES"/>
        </w:rPr>
      </w:pPr>
    </w:p>
    <w:p w:rsidR="005D26EC" w:rsidRPr="003E25E1" w:rsidRDefault="005D26EC" w:rsidP="00887098">
      <w:pPr>
        <w:spacing w:before="168"/>
        <w:ind w:left="-567"/>
        <w:rPr>
          <w:rFonts w:ascii="Calibri" w:hAnsi="Calibri" w:cs="Calibri"/>
          <w:b/>
          <w:lang w:val="es-ES"/>
        </w:rPr>
      </w:pPr>
      <w:r w:rsidRPr="003E25E1">
        <w:rPr>
          <w:rFonts w:ascii="Calibri" w:hAnsi="Calibri" w:cs="Calibri"/>
          <w:b/>
          <w:lang w:val="es-ES"/>
        </w:rPr>
        <w:t>SEÑOR ALCALDE</w:t>
      </w:r>
      <w:r>
        <w:rPr>
          <w:rFonts w:ascii="Calibri" w:hAnsi="Calibri" w:cs="Calibri"/>
          <w:b/>
          <w:lang w:val="es-ES"/>
        </w:rPr>
        <w:t>-</w:t>
      </w:r>
      <w:r w:rsidRPr="003E25E1">
        <w:rPr>
          <w:rFonts w:ascii="Calibri" w:hAnsi="Calibri" w:cs="Calibri"/>
          <w:b/>
          <w:lang w:val="es-ES"/>
        </w:rPr>
        <w:t>PRESIDENTE DEL AYUNTAMIENTO DE HUMANES DE MADRID (MADRID)</w:t>
      </w:r>
      <w:r>
        <w:rPr>
          <w:rFonts w:ascii="Calibri" w:hAnsi="Calibri" w:cs="Calibri"/>
          <w:b/>
          <w:lang w:val="es-ES"/>
        </w:rPr>
        <w:t>.</w:t>
      </w:r>
      <w:bookmarkEnd w:id="0"/>
    </w:p>
    <w:p w:rsidR="006B4D64" w:rsidRPr="007F2FDF" w:rsidRDefault="006B4D64" w:rsidP="00887098">
      <w:pPr>
        <w:ind w:left="-567"/>
      </w:pPr>
    </w:p>
    <w:sectPr w:rsidR="006B4D64" w:rsidRPr="007F2FDF" w:rsidSect="008078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694" w:right="84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29D" w:rsidRDefault="0062029D">
      <w:r>
        <w:separator/>
      </w:r>
    </w:p>
  </w:endnote>
  <w:endnote w:type="continuationSeparator" w:id="0">
    <w:p w:rsidR="0062029D" w:rsidRDefault="0062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EC" w:rsidRDefault="005D26E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61C69A41" wp14:editId="1B1891FF">
              <wp:simplePos x="0" y="0"/>
              <wp:positionH relativeFrom="page">
                <wp:posOffset>1068070</wp:posOffset>
              </wp:positionH>
              <wp:positionV relativeFrom="page">
                <wp:posOffset>9931400</wp:posOffset>
              </wp:positionV>
              <wp:extent cx="6057900" cy="594360"/>
              <wp:effectExtent l="127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EC" w:rsidRPr="001E3266" w:rsidRDefault="005D26EC">
                          <w:pPr>
                            <w:pStyle w:val="Textoindependiente"/>
                            <w:ind w:left="20" w:right="18"/>
                            <w:jc w:val="both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69A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4.1pt;margin-top:782pt;width:477pt;height:46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" filled="f" stroked="f">
              <v:textbox inset="0,0,0,0">
                <w:txbxContent>
                  <w:p w:rsidR="005D26EC" w:rsidRPr="001E3266" w:rsidRDefault="005D26EC">
                    <w:pPr>
                      <w:pStyle w:val="Textoindependiente"/>
                      <w:ind w:left="20" w:right="18"/>
                      <w:jc w:val="both"/>
                      <w:rPr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B71" w:rsidRDefault="00704B7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B71" w:rsidRDefault="00704B71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B71" w:rsidRDefault="00704B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29D" w:rsidRDefault="0062029D">
      <w:r>
        <w:separator/>
      </w:r>
    </w:p>
  </w:footnote>
  <w:footnote w:type="continuationSeparator" w:id="0">
    <w:p w:rsidR="0062029D" w:rsidRDefault="00620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EC" w:rsidRDefault="005D26EC">
    <w:pPr>
      <w:pStyle w:val="Encabezado"/>
    </w:pPr>
    <w:r w:rsidRPr="00FA6B5D">
      <w:rPr>
        <w:noProof/>
        <w:lang w:val="es-E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-323850</wp:posOffset>
          </wp:positionH>
          <wp:positionV relativeFrom="paragraph">
            <wp:posOffset>-341630</wp:posOffset>
          </wp:positionV>
          <wp:extent cx="7543800" cy="10668000"/>
          <wp:effectExtent l="19050" t="0" r="0" b="0"/>
          <wp:wrapNone/>
          <wp:docPr id="40" name="Imagen 40" descr="Folio-A4-con-sa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io-A4-con-sa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B71" w:rsidRDefault="00704B7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66D" w:rsidRDefault="005D26EC">
    <w:pPr>
      <w:pStyle w:val="Encabezado"/>
    </w:pPr>
    <w:r w:rsidRPr="00FA6B5D">
      <w:rPr>
        <w:noProof/>
        <w:lang w:val="es-ES"/>
      </w:rPr>
      <w:drawing>
        <wp:anchor distT="0" distB="0" distL="114300" distR="114300" simplePos="0" relativeHeight="251663872" behindDoc="1" locked="0" layoutInCell="1" allowOverlap="1" wp14:anchorId="04BA5FF0" wp14:editId="7CFF1DED">
          <wp:simplePos x="0" y="0"/>
          <wp:positionH relativeFrom="column">
            <wp:posOffset>-1171575</wp:posOffset>
          </wp:positionH>
          <wp:positionV relativeFrom="paragraph">
            <wp:posOffset>-438785</wp:posOffset>
          </wp:positionV>
          <wp:extent cx="7543800" cy="10668000"/>
          <wp:effectExtent l="19050" t="0" r="0" b="0"/>
          <wp:wrapNone/>
          <wp:docPr id="41" name="Imagen 41" descr="Folio-A4-con-sa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io-A4-con-sa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B71" w:rsidRDefault="00704B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qtGjzRtGB26vIRTK1e1xPSY5+4XmU9Gr2Bw46CeypitKvx3JkNHrELe7ednhY+kreY0vbx1oNKKb9W813xDCAA==" w:salt="EaSpagfoXRmPdaoT9+5Aa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E7"/>
    <w:rsid w:val="000D061E"/>
    <w:rsid w:val="001333F6"/>
    <w:rsid w:val="00141232"/>
    <w:rsid w:val="001B1665"/>
    <w:rsid w:val="001E72BE"/>
    <w:rsid w:val="002B6C8D"/>
    <w:rsid w:val="002D61E3"/>
    <w:rsid w:val="002F2B1D"/>
    <w:rsid w:val="003A5CEB"/>
    <w:rsid w:val="00436BF9"/>
    <w:rsid w:val="00481854"/>
    <w:rsid w:val="0052693B"/>
    <w:rsid w:val="0056086B"/>
    <w:rsid w:val="005A2422"/>
    <w:rsid w:val="005D26EC"/>
    <w:rsid w:val="0062029D"/>
    <w:rsid w:val="006811A4"/>
    <w:rsid w:val="00693386"/>
    <w:rsid w:val="006B4D64"/>
    <w:rsid w:val="00704B71"/>
    <w:rsid w:val="007F2FDF"/>
    <w:rsid w:val="008078B2"/>
    <w:rsid w:val="008323A3"/>
    <w:rsid w:val="00887098"/>
    <w:rsid w:val="008C1583"/>
    <w:rsid w:val="008F3631"/>
    <w:rsid w:val="0090074D"/>
    <w:rsid w:val="00985E58"/>
    <w:rsid w:val="009C138C"/>
    <w:rsid w:val="00A50147"/>
    <w:rsid w:val="00A67DFF"/>
    <w:rsid w:val="00AC066D"/>
    <w:rsid w:val="00B72DB4"/>
    <w:rsid w:val="00CA7EDA"/>
    <w:rsid w:val="00CD5712"/>
    <w:rsid w:val="00DC2378"/>
    <w:rsid w:val="00E15560"/>
    <w:rsid w:val="00E4203E"/>
    <w:rsid w:val="00EA76B5"/>
    <w:rsid w:val="00EB68FC"/>
    <w:rsid w:val="00F0154C"/>
    <w:rsid w:val="00F62AE7"/>
    <w:rsid w:val="00F75096"/>
    <w:rsid w:val="00F825EA"/>
    <w:rsid w:val="00FA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6680A9"/>
  <w15:docId w15:val="{FB74722C-88AD-4B41-A2BC-27ABA193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016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A67DF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A67DFF"/>
    <w:rPr>
      <w:rFonts w:ascii="Lucida Grande" w:hAnsi="Lucida Grande" w:cs="Times New Roman"/>
      <w:sz w:val="18"/>
      <w:szCs w:val="18"/>
    </w:rPr>
  </w:style>
  <w:style w:type="paragraph" w:styleId="NormalWeb">
    <w:name w:val="Normal (Web)"/>
    <w:basedOn w:val="Normal"/>
    <w:uiPriority w:val="99"/>
    <w:rsid w:val="00CF7987"/>
    <w:pPr>
      <w:spacing w:after="210" w:line="210" w:lineRule="atLeast"/>
      <w:jc w:val="both"/>
    </w:pPr>
    <w:rPr>
      <w:rFonts w:ascii="Times New Roman" w:hAnsi="Times New Roman"/>
      <w:sz w:val="17"/>
      <w:szCs w:val="17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A01B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rsid w:val="00DA01B0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A01B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rsid w:val="00DA01B0"/>
    <w:rPr>
      <w:sz w:val="24"/>
      <w:szCs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5D26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D26EC"/>
    <w:pPr>
      <w:widowControl w:val="0"/>
    </w:pPr>
    <w:rPr>
      <w:rFonts w:ascii="Times New Roman" w:eastAsia="Times New Roman" w:hAnsi="Times New Roman"/>
      <w:sz w:val="16"/>
      <w:szCs w:val="1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D26EC"/>
    <w:rPr>
      <w:rFonts w:ascii="Times New Roman" w:eastAsia="Times New Roman" w:hAnsi="Times New Roman"/>
      <w:sz w:val="16"/>
      <w:szCs w:val="16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D26EC"/>
    <w:pPr>
      <w:widowControl w:val="0"/>
      <w:ind w:left="1522" w:right="2530"/>
      <w:outlineLvl w:val="1"/>
    </w:pPr>
    <w:rPr>
      <w:rFonts w:ascii="Times New Roman" w:eastAsia="Times New Roman" w:hAnsi="Times New Roman"/>
      <w:b/>
      <w:bCs/>
      <w:lang w:val="en-US" w:eastAsia="en-US"/>
    </w:rPr>
  </w:style>
  <w:style w:type="paragraph" w:customStyle="1" w:styleId="Ttulo21">
    <w:name w:val="Título 21"/>
    <w:basedOn w:val="Normal"/>
    <w:uiPriority w:val="1"/>
    <w:qFormat/>
    <w:rsid w:val="005D26EC"/>
    <w:pPr>
      <w:widowControl w:val="0"/>
      <w:ind w:left="144"/>
      <w:outlineLvl w:val="2"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D26E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Textodelmarcadordeposicin">
    <w:name w:val="Placeholder Text"/>
    <w:basedOn w:val="Fuentedeprrafopredeter"/>
    <w:uiPriority w:val="99"/>
    <w:unhideWhenUsed/>
    <w:rsid w:val="001B1665"/>
    <w:rPr>
      <w:color w:val="808080"/>
    </w:rPr>
  </w:style>
  <w:style w:type="table" w:styleId="Tablaconcuadrcula">
    <w:name w:val="Table Grid"/>
    <w:basedOn w:val="Tablanormal"/>
    <w:locked/>
    <w:rsid w:val="00F62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6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parrilla\Documents\Plantillas%20personalizadas%20de%20Office\SOLICITUD%20LICENCIA%20APERTURA%20CUADRA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DE8990665C4C2AB00F6BE69DF69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BE642-016A-42EC-99A0-48725A04C631}"/>
      </w:docPartPr>
      <w:docPartBody>
        <w:p w:rsidR="00A52234" w:rsidRDefault="00D77A40" w:rsidP="00D77A40">
          <w:pPr>
            <w:pStyle w:val="22DE8990665C4C2AB00F6BE69DF69F991"/>
          </w:pPr>
          <w:r>
            <w:rPr>
              <w:rStyle w:val="Textodelmarcadordeposicin"/>
            </w:rPr>
            <w:t>TITULAR DE LA LICENCIA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28B0F94D5B04447AB40DB2D5AEE88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E9F9D-23A5-4DC9-9F76-73A2D484CA03}"/>
      </w:docPartPr>
      <w:docPartBody>
        <w:p w:rsidR="00A52234" w:rsidRDefault="00D77A40" w:rsidP="00D77A40">
          <w:pPr>
            <w:pStyle w:val="28B0F94D5B04447AB40DB2D5AEE88A801"/>
          </w:pPr>
          <w:r>
            <w:rPr>
              <w:rFonts w:cs="Calibri"/>
              <w:sz w:val="20"/>
            </w:rPr>
            <w:t>NIF</w:t>
          </w:r>
        </w:p>
      </w:docPartBody>
    </w:docPart>
    <w:docPart>
      <w:docPartPr>
        <w:name w:val="66C22ADB5FC944DF96569A30DE3C9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1494-8027-4D38-AB7F-DBF668CFF5B9}"/>
      </w:docPartPr>
      <w:docPartBody>
        <w:p w:rsidR="00A52234" w:rsidRDefault="00D77A40" w:rsidP="00D77A40">
          <w:pPr>
            <w:pStyle w:val="66C22ADB5FC944DF96569A30DE3C9BBD1"/>
          </w:pPr>
          <w:r>
            <w:rPr>
              <w:rStyle w:val="Textodelmarcadordeposicin"/>
            </w:rPr>
            <w:t>TELEFONO</w:t>
          </w:r>
        </w:p>
      </w:docPartBody>
    </w:docPart>
    <w:docPart>
      <w:docPartPr>
        <w:name w:val="1C19F139812949ABBC9AA9586A852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D6C59-63F7-4CCA-BD84-183D551BF86C}"/>
      </w:docPartPr>
      <w:docPartBody>
        <w:p w:rsidR="00A52234" w:rsidRDefault="00D77A40" w:rsidP="00D77A40">
          <w:pPr>
            <w:pStyle w:val="1C19F139812949ABBC9AA9586A85244D1"/>
          </w:pPr>
          <w:r>
            <w:rPr>
              <w:rStyle w:val="Textodelmarcadordeposicin"/>
            </w:rPr>
            <w:t>CORREO ELECTRONICO</w:t>
          </w:r>
        </w:p>
      </w:docPartBody>
    </w:docPart>
    <w:docPart>
      <w:docPartPr>
        <w:name w:val="1AE1755BE2AD413E98A554FB1EDF8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8768-EDA1-4C6C-AA20-093AA8703F64}"/>
      </w:docPartPr>
      <w:docPartBody>
        <w:p w:rsidR="00A52234" w:rsidRDefault="00D77A40" w:rsidP="00D77A40">
          <w:pPr>
            <w:pStyle w:val="1AE1755BE2AD413E98A554FB1EDF8FF71"/>
          </w:pPr>
          <w:r>
            <w:rPr>
              <w:rStyle w:val="Textodelmarcadordeposicin"/>
            </w:rPr>
            <w:t>DOMICILIO FISCAL</w:t>
          </w:r>
        </w:p>
      </w:docPartBody>
    </w:docPart>
    <w:docPart>
      <w:docPartPr>
        <w:name w:val="CD0B54C56AD948FC82B98C20D9F37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C0873-2991-4EED-81DB-DDE1E802A4C8}"/>
      </w:docPartPr>
      <w:docPartBody>
        <w:p w:rsidR="00A52234" w:rsidRDefault="00D77A40" w:rsidP="00D77A40">
          <w:pPr>
            <w:pStyle w:val="CD0B54C56AD948FC82B98C20D9F373D01"/>
          </w:pPr>
          <w:r>
            <w:rPr>
              <w:rStyle w:val="Textodelmarcadordeposicin"/>
            </w:rPr>
            <w:t>CP Y LOCALIDAD</w:t>
          </w:r>
        </w:p>
      </w:docPartBody>
    </w:docPart>
    <w:docPart>
      <w:docPartPr>
        <w:name w:val="88F38BDAD6A44F5BA0B568B61205F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4A22D-3062-4829-A6F7-B4836F98B63A}"/>
      </w:docPartPr>
      <w:docPartBody>
        <w:p w:rsidR="00A52234" w:rsidRDefault="00D77A40" w:rsidP="00D77A40">
          <w:pPr>
            <w:pStyle w:val="88F38BDAD6A44F5BA0B568B61205F61B1"/>
          </w:pPr>
          <w:r>
            <w:rPr>
              <w:rStyle w:val="Textodelmarcadordeposicin"/>
            </w:rPr>
            <w:t>IDENTIFICACION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ACE15EBD704B4F6CA821F335278B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DF70B-0933-49E6-AE0F-8A83B622B7DB}"/>
      </w:docPartPr>
      <w:docPartBody>
        <w:p w:rsidR="00A52234" w:rsidRDefault="00D77A40" w:rsidP="00D77A40">
          <w:pPr>
            <w:pStyle w:val="ACE15EBD704B4F6CA821F335278BDA831"/>
          </w:pPr>
          <w:r>
            <w:rPr>
              <w:rStyle w:val="Textodelmarcadordeposicin"/>
            </w:rPr>
            <w:t>NIF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89198BBB4BC0452280EE2C2452EC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5A960-F91D-4A9C-96CE-D826B0109025}"/>
      </w:docPartPr>
      <w:docPartBody>
        <w:p w:rsidR="00A52234" w:rsidRDefault="00D77A40" w:rsidP="00D77A40">
          <w:pPr>
            <w:pStyle w:val="89198BBB4BC0452280EE2C2452EC60251"/>
          </w:pPr>
          <w:r>
            <w:rPr>
              <w:rStyle w:val="Textodelmarcadordeposicin"/>
            </w:rPr>
            <w:t>TELEFONO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7E292AAFE03745EDB6ECF0415C1A0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92A96-6378-49F3-AD04-94A3F0E47C46}"/>
      </w:docPartPr>
      <w:docPartBody>
        <w:p w:rsidR="00A52234" w:rsidRDefault="00D77A40" w:rsidP="00D77A40">
          <w:pPr>
            <w:pStyle w:val="7E292AAFE03745EDB6ECF0415C1A013B1"/>
          </w:pPr>
          <w:r>
            <w:rPr>
              <w:rStyle w:val="Textodelmarcadordeposicin"/>
            </w:rPr>
            <w:t>CORREO ELECTRONICO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3A2616017AA3455497D1F9755627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98833-E056-42D1-9379-DF1DD0C0EB4B}"/>
      </w:docPartPr>
      <w:docPartBody>
        <w:p w:rsidR="00A52234" w:rsidRDefault="00D77A40" w:rsidP="00D77A40">
          <w:pPr>
            <w:pStyle w:val="3A2616017AA3455497D1F9755627C9471"/>
          </w:pPr>
          <w:r>
            <w:rPr>
              <w:rStyle w:val="Textodelmarcadordeposicin"/>
            </w:rPr>
            <w:t>DIRECCION DE LA ACTIVIDAD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B01910D03CF34CF4A1F53394A7F3D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1090D-8DE6-465F-82DD-AC709589E986}"/>
      </w:docPartPr>
      <w:docPartBody>
        <w:p w:rsidR="00A52234" w:rsidRDefault="00D77A40" w:rsidP="00D77A40">
          <w:pPr>
            <w:pStyle w:val="B01910D03CF34CF4A1F53394A7F3D3DC1"/>
          </w:pPr>
          <w:r>
            <w:rPr>
              <w:rStyle w:val="Textodelmarcadordeposicin"/>
            </w:rPr>
            <w:t>REF. CATASTRAL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A9D88C4E81F0437F91BC8BC8107EA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7C704-0433-404D-8B65-4DA46D23C79C}"/>
      </w:docPartPr>
      <w:docPartBody>
        <w:p w:rsidR="00A52234" w:rsidRDefault="00D77A40" w:rsidP="00D77A40">
          <w:pPr>
            <w:pStyle w:val="A9D88C4E81F0437F91BC8BC8107EA4801"/>
          </w:pPr>
          <w:r>
            <w:rPr>
              <w:rStyle w:val="Textodelmarcadordeposicin"/>
            </w:rPr>
            <w:t>ACTIVIDAD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42587CA4CE5A46A4868CD26B98B7E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466F6-0DF4-445E-ABD6-5FCD1BDE552A}"/>
      </w:docPartPr>
      <w:docPartBody>
        <w:p w:rsidR="00A52234" w:rsidRDefault="00D77A40" w:rsidP="00D77A40">
          <w:pPr>
            <w:pStyle w:val="42587CA4CE5A46A4868CD26B98B7E7961"/>
          </w:pPr>
          <w:r>
            <w:rPr>
              <w:rStyle w:val="Textodelmarcadordeposicin"/>
            </w:rPr>
            <w:t>M2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C4754FB0FDF048C08C3A78A13A30A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83F1A-7E0C-4B1C-A331-C468B17DBE35}"/>
      </w:docPartPr>
      <w:docPartBody>
        <w:p w:rsidR="00A52234" w:rsidRDefault="00D77A40" w:rsidP="00D77A40">
          <w:pPr>
            <w:pStyle w:val="C4754FB0FDF048C08C3A78A13A30A71E1"/>
          </w:pPr>
          <w:r>
            <w:rPr>
              <w:rStyle w:val="Textodelmarcadordeposicin"/>
            </w:rPr>
            <w:t>M2</w:t>
          </w:r>
          <w:r w:rsidRPr="0018633A">
            <w:rPr>
              <w:rStyle w:val="Textodelmarcadordeposicin"/>
            </w:rPr>
            <w:t>.</w:t>
          </w:r>
        </w:p>
      </w:docPartBody>
    </w:docPart>
    <w:docPart>
      <w:docPartPr>
        <w:name w:val="08BC9C301F6B422484B104690BC2D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6337-C6FF-4149-8ECF-6AD52AF8207D}"/>
      </w:docPartPr>
      <w:docPartBody>
        <w:p w:rsidR="00A52234" w:rsidRDefault="00D77A40" w:rsidP="00D77A40">
          <w:pPr>
            <w:pStyle w:val="08BC9C301F6B422484B104690BC2DC1B1"/>
          </w:pPr>
          <w:r>
            <w:rPr>
              <w:rStyle w:val="Textodelmarcadordeposicin"/>
            </w:rPr>
            <w:t>IAE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40"/>
    <w:rsid w:val="000B23C5"/>
    <w:rsid w:val="00A52234"/>
    <w:rsid w:val="00D77A40"/>
    <w:rsid w:val="00DF0E8D"/>
    <w:rsid w:val="00F1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D77A40"/>
    <w:rPr>
      <w:color w:val="808080"/>
    </w:rPr>
  </w:style>
  <w:style w:type="paragraph" w:customStyle="1" w:styleId="22DE8990665C4C2AB00F6BE69DF69F99">
    <w:name w:val="22DE8990665C4C2AB00F6BE69DF69F99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28B0F94D5B04447AB40DB2D5AEE88A80">
    <w:name w:val="28B0F94D5B04447AB40DB2D5AEE88A80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66C22ADB5FC944DF96569A30DE3C9BBD">
    <w:name w:val="66C22ADB5FC944DF96569A30DE3C9BBD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1C19F139812949ABBC9AA9586A85244D">
    <w:name w:val="1C19F139812949ABBC9AA9586A85244D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1AE1755BE2AD413E98A554FB1EDF8FF7">
    <w:name w:val="1AE1755BE2AD413E98A554FB1EDF8FF7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CD0B54C56AD948FC82B98C20D9F373D0">
    <w:name w:val="CD0B54C56AD948FC82B98C20D9F373D0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88F38BDAD6A44F5BA0B568B61205F61B">
    <w:name w:val="88F38BDAD6A44F5BA0B568B61205F61B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ACE15EBD704B4F6CA821F335278BDA83">
    <w:name w:val="ACE15EBD704B4F6CA821F335278BDA83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89198BBB4BC0452280EE2C2452EC6025">
    <w:name w:val="89198BBB4BC0452280EE2C2452EC6025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7E292AAFE03745EDB6ECF0415C1A013B">
    <w:name w:val="7E292AAFE03745EDB6ECF0415C1A013B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3A2616017AA3455497D1F9755627C947">
    <w:name w:val="3A2616017AA3455497D1F9755627C947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01910D03CF34CF4A1F53394A7F3D3DC">
    <w:name w:val="B01910D03CF34CF4A1F53394A7F3D3DC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9D88C4E81F0437F91BC8BC8107EA480">
    <w:name w:val="A9D88C4E81F0437F91BC8BC8107EA480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2587CA4CE5A46A4868CD26B98B7E796">
    <w:name w:val="42587CA4CE5A46A4868CD26B98B7E796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4754FB0FDF048C08C3A78A13A30A71E">
    <w:name w:val="C4754FB0FDF048C08C3A78A13A30A71E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8BC9C301F6B422484B104690BC2DC1B">
    <w:name w:val="08BC9C301F6B422484B104690BC2DC1B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22DE8990665C4C2AB00F6BE69DF69F991">
    <w:name w:val="22DE8990665C4C2AB00F6BE69DF69F99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28B0F94D5B04447AB40DB2D5AEE88A801">
    <w:name w:val="28B0F94D5B04447AB40DB2D5AEE88A80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66C22ADB5FC944DF96569A30DE3C9BBD1">
    <w:name w:val="66C22ADB5FC944DF96569A30DE3C9BBD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1C19F139812949ABBC9AA9586A85244D1">
    <w:name w:val="1C19F139812949ABBC9AA9586A85244D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1AE1755BE2AD413E98A554FB1EDF8FF71">
    <w:name w:val="1AE1755BE2AD413E98A554FB1EDF8FF7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CD0B54C56AD948FC82B98C20D9F373D01">
    <w:name w:val="CD0B54C56AD948FC82B98C20D9F373D0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88F38BDAD6A44F5BA0B568B61205F61B1">
    <w:name w:val="88F38BDAD6A44F5BA0B568B61205F61B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ACE15EBD704B4F6CA821F335278BDA831">
    <w:name w:val="ACE15EBD704B4F6CA821F335278BDA83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89198BBB4BC0452280EE2C2452EC60251">
    <w:name w:val="89198BBB4BC0452280EE2C2452EC6025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7E292AAFE03745EDB6ECF0415C1A013B1">
    <w:name w:val="7E292AAFE03745EDB6ECF0415C1A013B1"/>
    <w:rsid w:val="00D77A40"/>
    <w:pPr>
      <w:widowControl w:val="0"/>
      <w:spacing w:after="0" w:line="240" w:lineRule="auto"/>
      <w:ind w:left="1522" w:right="253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3A2616017AA3455497D1F9755627C9471">
    <w:name w:val="3A2616017AA3455497D1F9755627C947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01910D03CF34CF4A1F53394A7F3D3DC1">
    <w:name w:val="B01910D03CF34CF4A1F53394A7F3D3DC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9D88C4E81F0437F91BC8BC8107EA4801">
    <w:name w:val="A9D88C4E81F0437F91BC8BC8107EA480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2587CA4CE5A46A4868CD26B98B7E7961">
    <w:name w:val="42587CA4CE5A46A4868CD26B98B7E796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4754FB0FDF048C08C3A78A13A30A71E1">
    <w:name w:val="C4754FB0FDF048C08C3A78A13A30A71E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8BC9C301F6B422484B104690BC2DC1B1">
    <w:name w:val="08BC9C301F6B422484B104690BC2DC1B1"/>
    <w:rsid w:val="00D77A4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5614-003C-46EE-BB6F-82009D29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SOLICITUD LICENCIA APERTURA CUADRADA</Template>
  <TotalTime>79</TotalTime>
  <Pages>2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Davanni Comunicacion</Company>
  <LinksUpToDate>false</LinksUpToDate>
  <CharactersWithSpaces>3102</CharactersWithSpaces>
  <SharedDoc>false</SharedDoc>
  <HLinks>
    <vt:vector size="6" baseType="variant">
      <vt:variant>
        <vt:i4>1835109</vt:i4>
      </vt:variant>
      <vt:variant>
        <vt:i4>-1</vt:i4>
      </vt:variant>
      <vt:variant>
        <vt:i4>2050</vt:i4>
      </vt:variant>
      <vt:variant>
        <vt:i4>1</vt:i4>
      </vt:variant>
      <vt:variant>
        <vt:lpwstr>Folio A4 con sapo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Parrilla</dc:creator>
  <cp:lastModifiedBy>V Parrilla</cp:lastModifiedBy>
  <cp:revision>5</cp:revision>
  <cp:lastPrinted>2024-12-05T08:25:00Z</cp:lastPrinted>
  <dcterms:created xsi:type="dcterms:W3CDTF">2024-12-05T07:08:00Z</dcterms:created>
  <dcterms:modified xsi:type="dcterms:W3CDTF">2024-12-05T08:28:00Z</dcterms:modified>
</cp:coreProperties>
</file>